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4F" w:rsidRDefault="00763C4F" w:rsidP="00C14AE8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r w:rsidRPr="00A30CAB">
        <w:rPr>
          <w:rFonts w:eastAsia="標楷體" w:hAnsi="標楷體" w:hint="eastAsia"/>
          <w:b/>
          <w:color w:val="FF0000"/>
          <w:sz w:val="32"/>
          <w:szCs w:val="32"/>
        </w:rPr>
        <w:t>子計畫</w:t>
      </w:r>
      <w:r>
        <w:rPr>
          <w:rFonts w:eastAsia="標楷體" w:hAnsi="標楷體" w:hint="eastAsia"/>
          <w:b/>
          <w:color w:val="FF0000"/>
          <w:sz w:val="32"/>
          <w:szCs w:val="32"/>
        </w:rPr>
        <w:t>四</w:t>
      </w:r>
      <w:r w:rsidRPr="00A30CAB">
        <w:rPr>
          <w:rFonts w:eastAsia="標楷體" w:hAnsi="標楷體" w:hint="eastAsia"/>
          <w:b/>
          <w:color w:val="FF0000"/>
          <w:sz w:val="32"/>
          <w:szCs w:val="32"/>
        </w:rPr>
        <w:t>：</w:t>
      </w:r>
      <w:r w:rsidRPr="005F62CE">
        <w:rPr>
          <w:rFonts w:eastAsia="標楷體" w:hAnsi="標楷體" w:hint="eastAsia"/>
          <w:sz w:val="36"/>
          <w:szCs w:val="36"/>
        </w:rPr>
        <w:t>臺南市</w:t>
      </w:r>
      <w:r w:rsidRPr="005F62CE">
        <w:rPr>
          <w:rFonts w:eastAsia="標楷體"/>
          <w:sz w:val="36"/>
          <w:szCs w:val="36"/>
        </w:rPr>
        <w:t>10</w:t>
      </w:r>
      <w:r>
        <w:rPr>
          <w:rFonts w:eastAsia="標楷體"/>
          <w:sz w:val="36"/>
          <w:szCs w:val="36"/>
        </w:rPr>
        <w:t>3</w:t>
      </w:r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763C4F" w:rsidRPr="0005420A" w:rsidRDefault="00763C4F" w:rsidP="00C14AE8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>
        <w:rPr>
          <w:rFonts w:eastAsia="標楷體" w:hAnsi="標楷體" w:hint="eastAsia"/>
          <w:color w:val="000000"/>
          <w:sz w:val="36"/>
          <w:szCs w:val="36"/>
        </w:rPr>
        <w:t>心智圖</w:t>
      </w:r>
      <w:r w:rsidRPr="0005420A">
        <w:rPr>
          <w:rFonts w:eastAsia="標楷體" w:hAnsi="標楷體" w:hint="eastAsia"/>
          <w:color w:val="000000"/>
          <w:sz w:val="36"/>
          <w:szCs w:val="36"/>
        </w:rPr>
        <w:t>繪</w:t>
      </w:r>
      <w:r>
        <w:rPr>
          <w:rFonts w:eastAsia="標楷體" w:hAnsi="標楷體" w:hint="eastAsia"/>
          <w:color w:val="000000"/>
          <w:sz w:val="36"/>
          <w:szCs w:val="36"/>
        </w:rPr>
        <w:t>圖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創作競賽實施計畫</w:t>
      </w:r>
    </w:p>
    <w:p w:rsidR="00763C4F" w:rsidRPr="003A3647" w:rsidRDefault="00763C4F" w:rsidP="00C14AE8">
      <w:pPr>
        <w:adjustRightInd w:val="0"/>
        <w:snapToGrid w:val="0"/>
        <w:rPr>
          <w:rFonts w:ascii="標楷體" w:eastAsia="標楷體" w:hAnsi="標楷體"/>
        </w:rPr>
      </w:pP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r w:rsidRPr="0005420A">
        <w:rPr>
          <w:rFonts w:eastAsia="標楷體" w:hAnsi="標楷體" w:hint="eastAsia"/>
          <w:sz w:val="28"/>
          <w:szCs w:val="28"/>
        </w:rPr>
        <w:t>臺南市</w:t>
      </w:r>
      <w:r w:rsidRPr="0005420A">
        <w:rPr>
          <w:rFonts w:eastAsia="標楷體"/>
          <w:sz w:val="28"/>
          <w:szCs w:val="28"/>
        </w:rPr>
        <w:t>10</w:t>
      </w:r>
      <w:r>
        <w:rPr>
          <w:rFonts w:eastAsia="標楷體"/>
          <w:sz w:val="28"/>
          <w:szCs w:val="28"/>
        </w:rPr>
        <w:t>3</w:t>
      </w:r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763C4F" w:rsidRPr="0005420A" w:rsidRDefault="00763C4F" w:rsidP="00C14AE8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763C4F" w:rsidRPr="0005420A" w:rsidRDefault="00763C4F" w:rsidP="00C14AE8">
      <w:pPr>
        <w:adjustRightInd w:val="0"/>
        <w:snapToGrid w:val="0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</w:t>
      </w:r>
      <w:r>
        <w:rPr>
          <w:rFonts w:eastAsia="標楷體" w:hAnsi="標楷體" w:hint="eastAsia"/>
          <w:sz w:val="28"/>
          <w:szCs w:val="28"/>
        </w:rPr>
        <w:t>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</w:t>
      </w:r>
      <w:r w:rsidRPr="0005420A">
        <w:rPr>
          <w:rFonts w:eastAsia="標楷體" w:hAnsi="標楷體" w:hint="eastAsia"/>
          <w:sz w:val="28"/>
          <w:szCs w:val="28"/>
        </w:rPr>
        <w:t>創作，</w:t>
      </w:r>
      <w:r>
        <w:rPr>
          <w:rFonts w:eastAsia="標楷體" w:hAnsi="標楷體" w:hint="eastAsia"/>
          <w:sz w:val="28"/>
          <w:szCs w:val="28"/>
        </w:rPr>
        <w:t>提升</w:t>
      </w:r>
      <w:r w:rsidRPr="0005420A">
        <w:rPr>
          <w:rFonts w:eastAsia="標楷體" w:hAnsi="標楷體" w:hint="eastAsia"/>
          <w:sz w:val="28"/>
          <w:szCs w:val="28"/>
        </w:rPr>
        <w:t>師生對於</w:t>
      </w:r>
      <w:r w:rsidRPr="00BE25D4">
        <w:rPr>
          <w:rFonts w:eastAsia="標楷體" w:hint="eastAsia"/>
          <w:sz w:val="28"/>
          <w:szCs w:val="28"/>
        </w:rPr>
        <w:t>氣候變遷減緩與調適</w:t>
      </w:r>
      <w:r w:rsidRPr="0005420A">
        <w:rPr>
          <w:rFonts w:eastAsia="標楷體" w:hAnsi="標楷體" w:hint="eastAsia"/>
          <w:sz w:val="28"/>
          <w:szCs w:val="28"/>
        </w:rPr>
        <w:t>之重視，並進而能於生活當中加以落實。</w:t>
      </w:r>
    </w:p>
    <w:p w:rsidR="00763C4F" w:rsidRPr="0005420A" w:rsidRDefault="00763C4F" w:rsidP="00C14AE8">
      <w:pPr>
        <w:adjustRightInd w:val="0"/>
        <w:snapToGrid w:val="0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</w:t>
      </w:r>
      <w:r>
        <w:rPr>
          <w:rFonts w:eastAsia="標楷體" w:hAnsi="標楷體" w:hint="eastAsia"/>
          <w:sz w:val="28"/>
          <w:szCs w:val="28"/>
        </w:rPr>
        <w:t>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</w:t>
      </w:r>
      <w:r w:rsidRPr="0005420A">
        <w:rPr>
          <w:rFonts w:eastAsia="標楷體" w:hAnsi="標楷體" w:hint="eastAsia"/>
          <w:sz w:val="28"/>
          <w:szCs w:val="28"/>
        </w:rPr>
        <w:t>創作的形式，培養師生閱讀興趣及習慣，並展現手工書活潑創意的趣味。</w:t>
      </w:r>
    </w:p>
    <w:p w:rsidR="00763C4F" w:rsidRPr="0005420A" w:rsidRDefault="00763C4F" w:rsidP="00C14AE8">
      <w:pPr>
        <w:adjustRightInd w:val="0"/>
        <w:snapToGrid w:val="0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763C4F" w:rsidRPr="004E4714" w:rsidRDefault="00763C4F" w:rsidP="00C14AE8">
      <w:pPr>
        <w:snapToGrid w:val="0"/>
        <w:spacing w:line="360" w:lineRule="auto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763C4F" w:rsidRDefault="00763C4F" w:rsidP="00C14AE8">
      <w:pPr>
        <w:widowControl/>
        <w:rPr>
          <w:color w:val="000000"/>
          <w:kern w:val="0"/>
        </w:rPr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2.5pt" o:ole="">
            <v:imagedata r:id="rId7" o:title=""/>
          </v:shape>
          <o:OLEObject Type="Embed" ProgID="PI3.Image" ShapeID="_x0000_i1025" DrawAspect="Content" ObjectID="_1456645286" r:id="rId8"/>
        </w:object>
      </w:r>
    </w:p>
    <w:p w:rsidR="00763C4F" w:rsidRPr="0005420A" w:rsidRDefault="00763C4F" w:rsidP="00C14AE8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四、辦理單位：</w:t>
      </w:r>
    </w:p>
    <w:p w:rsidR="00763C4F" w:rsidRPr="00FE6BB1" w:rsidRDefault="00763C4F" w:rsidP="00C14AE8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r w:rsidRPr="00FE6BB1">
        <w:rPr>
          <w:rFonts w:eastAsia="標楷體" w:hAnsi="標楷體" w:hint="eastAsia"/>
          <w:sz w:val="28"/>
          <w:szCs w:val="28"/>
        </w:rPr>
        <w:t>一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臺南市政府教育局</w:t>
      </w:r>
    </w:p>
    <w:p w:rsidR="00763C4F" w:rsidRPr="00FE6BB1" w:rsidRDefault="00763C4F" w:rsidP="00C14AE8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臺南市環境教育輔導團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763C4F" w:rsidRPr="00FE6BB1" w:rsidRDefault="00763C4F" w:rsidP="00C14AE8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虎山國小、西門國小、億載國小、進學國小、崇明國小、崇學國小、裕文國小、青草國小、仙草國小、果毅國小、新民國小、那拔國小、瑞峰國小、忠孝國中、安定國中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</w:t>
      </w:r>
      <w:r>
        <w:rPr>
          <w:rFonts w:eastAsia="標楷體" w:hAnsi="標楷體" w:hint="eastAsia"/>
          <w:sz w:val="28"/>
          <w:szCs w:val="28"/>
        </w:rPr>
        <w:t>大小</w:t>
      </w:r>
      <w:r w:rsidRPr="0005420A">
        <w:rPr>
          <w:rFonts w:eastAsia="標楷體" w:hAnsi="標楷體" w:hint="eastAsia"/>
          <w:sz w:val="28"/>
          <w:szCs w:val="28"/>
        </w:rPr>
        <w:t>以</w:t>
      </w:r>
      <w:r>
        <w:rPr>
          <w:rFonts w:eastAsia="標楷體" w:hAnsi="標楷體" w:hint="eastAsia"/>
          <w:sz w:val="28"/>
          <w:szCs w:val="28"/>
        </w:rPr>
        <w:t>不超過</w:t>
      </w:r>
      <w:r>
        <w:rPr>
          <w:rFonts w:eastAsia="標楷體" w:hAnsi="標楷體"/>
          <w:sz w:val="28"/>
          <w:szCs w:val="28"/>
        </w:rPr>
        <w:t>4</w:t>
      </w:r>
      <w:r>
        <w:rPr>
          <w:rFonts w:eastAsia="標楷體" w:hAnsi="標楷體" w:hint="eastAsia"/>
          <w:sz w:val="28"/>
          <w:szCs w:val="28"/>
        </w:rPr>
        <w:t>開圖畫紙為原則</w:t>
      </w:r>
      <w:r w:rsidRPr="0005420A">
        <w:rPr>
          <w:rFonts w:eastAsia="標楷體" w:hAnsi="標楷體" w:hint="eastAsia"/>
          <w:sz w:val="28"/>
          <w:szCs w:val="28"/>
        </w:rPr>
        <w:t>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每件作品作者最多兩人，以不跨校為原則，指導教師一人。如經評定獲獎，獎品以乙份為限，獎狀則作者各乙張。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將</w:t>
      </w:r>
      <w:r>
        <w:rPr>
          <w:rFonts w:eastAsia="標楷體" w:hAnsi="標楷體" w:hint="eastAsia"/>
          <w:sz w:val="28"/>
          <w:szCs w:val="28"/>
        </w:rPr>
        <w:t>心智圖</w:t>
      </w:r>
      <w:r w:rsidRPr="0005420A">
        <w:rPr>
          <w:rFonts w:eastAsia="標楷體" w:hAnsi="標楷體" w:hint="eastAsia"/>
          <w:sz w:val="28"/>
          <w:szCs w:val="28"/>
        </w:rPr>
        <w:t>繪</w:t>
      </w:r>
      <w:r>
        <w:rPr>
          <w:rFonts w:eastAsia="標楷體" w:hAnsi="標楷體" w:hint="eastAsia"/>
          <w:sz w:val="28"/>
          <w:szCs w:val="28"/>
        </w:rPr>
        <w:t>圖</w:t>
      </w:r>
      <w:r w:rsidRPr="0005420A">
        <w:rPr>
          <w:rFonts w:eastAsia="標楷體" w:hAnsi="標楷體" w:hint="eastAsia"/>
          <w:sz w:val="28"/>
          <w:szCs w:val="28"/>
        </w:rPr>
        <w:t>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bookmarkStart w:id="0" w:name="_GoBack"/>
      <w:r>
        <w:rPr>
          <w:rFonts w:eastAsia="標楷體" w:hAnsi="標楷體" w:hint="eastAsia"/>
          <w:sz w:val="28"/>
          <w:szCs w:val="28"/>
        </w:rPr>
        <w:t>即日起至</w:t>
      </w:r>
      <w:r w:rsidRPr="0005420A">
        <w:rPr>
          <w:rFonts w:eastAsia="標楷體"/>
          <w:sz w:val="28"/>
          <w:szCs w:val="28"/>
        </w:rPr>
        <w:t>10</w:t>
      </w:r>
      <w:r>
        <w:rPr>
          <w:rFonts w:eastAsia="標楷體"/>
          <w:sz w:val="28"/>
          <w:szCs w:val="28"/>
        </w:rPr>
        <w:t>3</w:t>
      </w:r>
      <w:r>
        <w:rPr>
          <w:rFonts w:eastAsia="標楷體" w:hAnsi="標楷體" w:hint="eastAsia"/>
          <w:sz w:val="28"/>
          <w:szCs w:val="28"/>
        </w:rPr>
        <w:t>年</w:t>
      </w:r>
      <w:r>
        <w:rPr>
          <w:rFonts w:eastAsia="標楷體" w:hAnsi="標楷體"/>
          <w:sz w:val="28"/>
          <w:szCs w:val="28"/>
        </w:rPr>
        <w:t>6</w:t>
      </w:r>
      <w:r w:rsidRPr="0005420A">
        <w:rPr>
          <w:rFonts w:eastAsia="標楷體" w:hAnsi="標楷體" w:hint="eastAsia"/>
          <w:sz w:val="28"/>
          <w:szCs w:val="28"/>
        </w:rPr>
        <w:t>月</w:t>
      </w:r>
      <w:r>
        <w:rPr>
          <w:rFonts w:eastAsia="標楷體" w:hAnsi="標楷體"/>
          <w:sz w:val="28"/>
          <w:szCs w:val="28"/>
        </w:rPr>
        <w:t>13</w:t>
      </w:r>
      <w:r w:rsidRPr="0005420A">
        <w:rPr>
          <w:rFonts w:eastAsia="標楷體" w:hAnsi="標楷體" w:hint="eastAsia"/>
          <w:sz w:val="28"/>
          <w:szCs w:val="28"/>
        </w:rPr>
        <w:t>日</w:t>
      </w:r>
      <w:r>
        <w:rPr>
          <w:rFonts w:eastAsia="標楷體" w:hAnsi="標楷體" w:hint="eastAsia"/>
          <w:sz w:val="28"/>
          <w:szCs w:val="28"/>
        </w:rPr>
        <w:t>截</w:t>
      </w:r>
      <w:r w:rsidRPr="0005420A">
        <w:rPr>
          <w:rFonts w:eastAsia="標楷體" w:hAnsi="標楷體" w:hint="eastAsia"/>
          <w:sz w:val="28"/>
          <w:szCs w:val="28"/>
        </w:rPr>
        <w:t>止</w:t>
      </w:r>
      <w:r>
        <w:rPr>
          <w:rFonts w:eastAsia="標楷體" w:hAnsi="標楷體" w:hint="eastAsia"/>
          <w:sz w:val="28"/>
          <w:szCs w:val="28"/>
        </w:rPr>
        <w:t>。</w:t>
      </w:r>
      <w:bookmarkEnd w:id="0"/>
    </w:p>
    <w:p w:rsidR="00763C4F" w:rsidRPr="0005420A" w:rsidRDefault="00763C4F" w:rsidP="00C14AE8">
      <w:pPr>
        <w:adjustRightInd w:val="0"/>
        <w:snapToGrid w:val="0"/>
        <w:spacing w:line="360" w:lineRule="auto"/>
        <w:ind w:left="1982" w:hangingChars="708" w:hanging="1982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十、收件地點：臺南市果毅國小教導處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r w:rsidRPr="0005420A">
        <w:rPr>
          <w:rFonts w:eastAsia="標楷體" w:hAnsi="標楷體" w:hint="eastAsia"/>
          <w:sz w:val="28"/>
          <w:szCs w:val="28"/>
        </w:rPr>
        <w:t>臺南市柳營區果毅村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</w:t>
      </w:r>
      <w:r>
        <w:rPr>
          <w:rFonts w:eastAsia="標楷體"/>
          <w:sz w:val="28"/>
          <w:szCs w:val="28"/>
        </w:rPr>
        <w:t>2</w:t>
      </w:r>
      <w:r w:rsidRPr="0005420A">
        <w:rPr>
          <w:rFonts w:eastAsia="標楷體"/>
          <w:sz w:val="28"/>
          <w:szCs w:val="28"/>
        </w:rPr>
        <w:t>0%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創意展現佔</w:t>
      </w:r>
      <w:r w:rsidRPr="0005420A">
        <w:rPr>
          <w:rFonts w:eastAsia="標楷體"/>
          <w:sz w:val="28"/>
          <w:szCs w:val="28"/>
        </w:rPr>
        <w:t xml:space="preserve">  </w:t>
      </w:r>
      <w:r>
        <w:rPr>
          <w:rFonts w:eastAsia="標楷體"/>
          <w:sz w:val="28"/>
          <w:szCs w:val="28"/>
        </w:rPr>
        <w:t>4</w:t>
      </w:r>
      <w:r w:rsidRPr="0005420A">
        <w:rPr>
          <w:rFonts w:eastAsia="標楷體"/>
          <w:sz w:val="28"/>
          <w:szCs w:val="28"/>
        </w:rPr>
        <w:t>0%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獲獎名額視參選作品之數量及水準由評選委員會決定，若參賽件數不足則各組只取前三名各一名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元及獎狀乙只，指導教師嘉獎兩次。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763C4F" w:rsidRPr="0005420A" w:rsidRDefault="00763C4F" w:rsidP="00C14AE8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（二）各組獲前三名作品若因編錄專輯需留下攝影，俟編印專輯後再通知領回。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763C4F" w:rsidRPr="0005420A" w:rsidRDefault="00763C4F" w:rsidP="00C14AE8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763C4F" w:rsidRPr="0005420A" w:rsidRDefault="00763C4F" w:rsidP="00C14AE8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763C4F" w:rsidRPr="0005420A" w:rsidRDefault="00763C4F" w:rsidP="00C14AE8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763C4F" w:rsidRPr="0005420A" w:rsidRDefault="00763C4F" w:rsidP="00C14AE8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763C4F" w:rsidRPr="0005420A" w:rsidRDefault="00763C4F" w:rsidP="00C14AE8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763C4F" w:rsidRPr="0005420A" w:rsidRDefault="00763C4F" w:rsidP="00C14AE8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763C4F" w:rsidRPr="0005420A" w:rsidRDefault="00763C4F" w:rsidP="00C14AE8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（六）參賽之作品，主辦單位擁有適當增、刪及永久使用權，再刷、再版或加印時，不再另行支付任何稿費。</w:t>
      </w:r>
    </w:p>
    <w:p w:rsidR="00763C4F" w:rsidRPr="0005420A" w:rsidRDefault="00763C4F" w:rsidP="00C14AE8">
      <w:pPr>
        <w:pStyle w:val="BodyTextIndent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763C4F" w:rsidRDefault="00763C4F" w:rsidP="00C14AE8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763C4F" w:rsidRDefault="00763C4F" w:rsidP="00036712">
      <w:pPr>
        <w:pStyle w:val="BodyTextIndent2"/>
        <w:adjustRightInd w:val="0"/>
        <w:snapToGrid w:val="0"/>
        <w:spacing w:after="0" w:line="360" w:lineRule="auto"/>
        <w:ind w:leftChars="0" w:left="0"/>
        <w:rPr>
          <w:rFonts w:eastAsia="標楷體" w:hAnsi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九</w:t>
      </w:r>
      <w:r w:rsidRPr="0005420A">
        <w:rPr>
          <w:rFonts w:eastAsia="標楷體" w:hAnsi="標楷體" w:hint="eastAsia"/>
          <w:sz w:val="28"/>
          <w:szCs w:val="28"/>
        </w:rPr>
        <w:t>、經費概算：如附件三</w:t>
      </w:r>
    </w:p>
    <w:p w:rsidR="00763C4F" w:rsidRDefault="00763C4F" w:rsidP="00036712">
      <w:pPr>
        <w:pStyle w:val="BodyTextIndent2"/>
        <w:adjustRightInd w:val="0"/>
        <w:snapToGrid w:val="0"/>
        <w:spacing w:after="0" w:line="360" w:lineRule="auto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二十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</w:t>
      </w:r>
    </w:p>
    <w:p w:rsidR="00763C4F" w:rsidRPr="002C5C88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>
        <w:rPr>
          <w:rFonts w:eastAsia="標楷體" w:hAnsi="標楷體" w:hint="eastAsia"/>
          <w:color w:val="000000"/>
          <w:sz w:val="36"/>
          <w:szCs w:val="36"/>
        </w:rPr>
        <w:t>心智圖</w:t>
      </w:r>
      <w:r w:rsidRPr="0005420A">
        <w:rPr>
          <w:rFonts w:eastAsia="標楷體" w:hAnsi="標楷體" w:hint="eastAsia"/>
          <w:color w:val="000000"/>
          <w:sz w:val="36"/>
          <w:szCs w:val="36"/>
        </w:rPr>
        <w:t>繪</w:t>
      </w:r>
      <w:r>
        <w:rPr>
          <w:rFonts w:eastAsia="標楷體" w:hAnsi="標楷體" w:hint="eastAsia"/>
          <w:color w:val="000000"/>
          <w:sz w:val="36"/>
          <w:szCs w:val="36"/>
        </w:rPr>
        <w:t>圖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創作競賽報名表</w:t>
      </w:r>
    </w:p>
    <w:p w:rsidR="00763C4F" w:rsidRPr="007E40F7" w:rsidRDefault="00763C4F" w:rsidP="00C14AE8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39"/>
      </w:tblGrid>
      <w:tr w:rsidR="00763C4F" w:rsidRPr="007E40F7" w:rsidTr="007E6418">
        <w:tc>
          <w:tcPr>
            <w:tcW w:w="9639" w:type="dxa"/>
          </w:tcPr>
          <w:p w:rsidR="00763C4F" w:rsidRPr="007E40F7" w:rsidRDefault="00763C4F" w:rsidP="00036712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參賽組別</w:t>
            </w:r>
            <w:r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□國中組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□國小高年級組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□國小中年級組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□國小低年級組</w:t>
            </w:r>
          </w:p>
        </w:tc>
      </w:tr>
      <w:tr w:rsidR="00763C4F" w:rsidRPr="007E40F7" w:rsidTr="007E6418">
        <w:tc>
          <w:tcPr>
            <w:tcW w:w="9639" w:type="dxa"/>
          </w:tcPr>
          <w:p w:rsidR="00763C4F" w:rsidRDefault="00763C4F" w:rsidP="007E6418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主題名稱：</w:t>
            </w:r>
          </w:p>
        </w:tc>
      </w:tr>
      <w:tr w:rsidR="00763C4F" w:rsidRPr="007E40F7" w:rsidTr="007E6418">
        <w:tc>
          <w:tcPr>
            <w:tcW w:w="9639" w:type="dxa"/>
          </w:tcPr>
          <w:p w:rsidR="00763C4F" w:rsidRPr="007E40F7" w:rsidRDefault="00763C4F" w:rsidP="007E6418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763C4F" w:rsidRPr="007E40F7" w:rsidTr="007E6418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763C4F" w:rsidRPr="007E40F7" w:rsidRDefault="00763C4F" w:rsidP="007E6418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763C4F" w:rsidRPr="007E40F7" w:rsidTr="007E6418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763C4F" w:rsidRPr="007E40F7" w:rsidRDefault="00763C4F" w:rsidP="007E6418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763C4F" w:rsidRPr="002C5C88" w:rsidTr="007E6418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763C4F" w:rsidRPr="002C5C88" w:rsidRDefault="00763C4F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763C4F" w:rsidRPr="002C5C88" w:rsidTr="007E6418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763C4F" w:rsidRPr="002C5C88" w:rsidRDefault="00763C4F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763C4F" w:rsidRPr="002C5C88" w:rsidTr="007E6418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763C4F" w:rsidRPr="002C5C88" w:rsidRDefault="00763C4F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763C4F" w:rsidRPr="002C5C88" w:rsidTr="007E6418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763C4F" w:rsidRPr="002C5C88" w:rsidRDefault="00763C4F" w:rsidP="007E6418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Pr="001B5F8E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68"/>
        <w:gridCol w:w="2040"/>
        <w:gridCol w:w="3786"/>
      </w:tblGrid>
      <w:tr w:rsidR="00763C4F" w:rsidRPr="00B27E15" w:rsidTr="007E6418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763C4F" w:rsidRPr="000D42E6" w:rsidRDefault="00763C4F" w:rsidP="004708B8">
            <w:pPr>
              <w:spacing w:beforeLines="5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D42E6">
              <w:rPr>
                <w:rFonts w:eastAsia="標楷體" w:hAnsi="標楷體" w:hint="eastAsia"/>
                <w:sz w:val="28"/>
                <w:szCs w:val="28"/>
              </w:rPr>
              <w:t>臺南市</w:t>
            </w:r>
            <w:r w:rsidRPr="000D42E6">
              <w:rPr>
                <w:rFonts w:eastAsia="標楷體"/>
                <w:sz w:val="28"/>
                <w:szCs w:val="28"/>
              </w:rPr>
              <w:t>10</w:t>
            </w:r>
            <w:r>
              <w:rPr>
                <w:rFonts w:eastAsia="標楷體"/>
                <w:sz w:val="28"/>
                <w:szCs w:val="28"/>
              </w:rPr>
              <w:t>3</w:t>
            </w:r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BE25D4">
              <w:rPr>
                <w:rFonts w:eastAsia="標楷體" w:hAnsi="標楷體" w:hint="eastAsia"/>
                <w:color w:val="000000"/>
                <w:sz w:val="28"/>
                <w:szCs w:val="28"/>
              </w:rPr>
              <w:t>心智圖繪圖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創作競賽參賽作品</w:t>
            </w:r>
          </w:p>
          <w:p w:rsidR="00763C4F" w:rsidRPr="006D1E1F" w:rsidRDefault="00763C4F" w:rsidP="004708B8">
            <w:pPr>
              <w:spacing w:beforeLines="5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763C4F" w:rsidRPr="006D1E1F" w:rsidRDefault="00763C4F" w:rsidP="004708B8">
            <w:pPr>
              <w:spacing w:beforeLines="50" w:afterLines="5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心智圖創作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763C4F" w:rsidRPr="006D1E1F" w:rsidRDefault="00763C4F" w:rsidP="007E6418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若作品得獎後，同意由主辦單位以不同形式發行或以任何形式推廣、保存及轉載，不索取任何酬勞、版稅。</w:t>
            </w:r>
          </w:p>
          <w:p w:rsidR="00763C4F" w:rsidRPr="006D1E1F" w:rsidRDefault="00763C4F" w:rsidP="004708B8">
            <w:pPr>
              <w:spacing w:beforeLines="5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763C4F" w:rsidRPr="006D1E1F" w:rsidRDefault="00763C4F" w:rsidP="004708B8">
            <w:pPr>
              <w:spacing w:beforeLines="5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763C4F" w:rsidRPr="00B27E15" w:rsidRDefault="00763C4F" w:rsidP="007E6418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763C4F" w:rsidRPr="00B27E15" w:rsidTr="007E6418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763C4F" w:rsidRPr="00B27E15" w:rsidRDefault="00763C4F" w:rsidP="007E6418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763C4F" w:rsidRDefault="00763C4F" w:rsidP="007E6418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763C4F" w:rsidRPr="00D73070" w:rsidRDefault="00763C4F" w:rsidP="007E6418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763C4F" w:rsidRPr="00B27E15" w:rsidRDefault="00763C4F" w:rsidP="007E6418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763C4F" w:rsidRPr="00B27E15" w:rsidTr="007E6418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763C4F" w:rsidRPr="00B27E15" w:rsidRDefault="00763C4F" w:rsidP="007E6418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763C4F" w:rsidRPr="00B27E15" w:rsidRDefault="00763C4F" w:rsidP="007E6418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立書日期：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763C4F" w:rsidRPr="00B27E15" w:rsidRDefault="00763C4F" w:rsidP="007E6418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763C4F" w:rsidRDefault="00763C4F" w:rsidP="00C14AE8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763C4F" w:rsidSect="00F70869">
      <w:type w:val="continuous"/>
      <w:pgSz w:w="11906" w:h="16838"/>
      <w:pgMar w:top="1134" w:right="1134" w:bottom="1134" w:left="1134" w:header="567" w:footer="567" w:gutter="0"/>
      <w:paperSrc w:first="7" w:other="7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C4F" w:rsidRDefault="00763C4F">
      <w:r>
        <w:separator/>
      </w:r>
    </w:p>
  </w:endnote>
  <w:endnote w:type="continuationSeparator" w:id="0">
    <w:p w:rsidR="00763C4F" w:rsidRDefault="00763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ｵﾘｱd､､ｷ｢ﾅ">
    <w:altName w:val="MS P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C4F" w:rsidRDefault="00763C4F">
      <w:r>
        <w:separator/>
      </w:r>
    </w:p>
  </w:footnote>
  <w:footnote w:type="continuationSeparator" w:id="0">
    <w:p w:rsidR="00763C4F" w:rsidRDefault="00763C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196E"/>
    <w:multiLevelType w:val="hybridMultilevel"/>
    <w:tmpl w:val="741A71C4"/>
    <w:lvl w:ilvl="0" w:tplc="571671DC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55D7486"/>
    <w:multiLevelType w:val="hybridMultilevel"/>
    <w:tmpl w:val="33C6C2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95075EE"/>
    <w:multiLevelType w:val="hybridMultilevel"/>
    <w:tmpl w:val="FB3A63B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9ED78D6"/>
    <w:multiLevelType w:val="hybridMultilevel"/>
    <w:tmpl w:val="C43A645E"/>
    <w:lvl w:ilvl="0" w:tplc="239C7C3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E5D0EE8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0C6E05EF"/>
    <w:multiLevelType w:val="hybridMultilevel"/>
    <w:tmpl w:val="482420D6"/>
    <w:lvl w:ilvl="0" w:tplc="6D2A5F3E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2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7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6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6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1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600" w:hanging="480"/>
      </w:pPr>
      <w:rPr>
        <w:rFonts w:cs="Times New Roman"/>
      </w:rPr>
    </w:lvl>
  </w:abstractNum>
  <w:abstractNum w:abstractNumId="5">
    <w:nsid w:val="0E3C3C25"/>
    <w:multiLevelType w:val="hybridMultilevel"/>
    <w:tmpl w:val="4912ACC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11004F33"/>
    <w:multiLevelType w:val="hybridMultilevel"/>
    <w:tmpl w:val="36A00498"/>
    <w:lvl w:ilvl="0" w:tplc="6F5812F4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標楷體" w:eastAsia="標楷體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113E2101"/>
    <w:multiLevelType w:val="hybridMultilevel"/>
    <w:tmpl w:val="DA9E961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1726B8D"/>
    <w:multiLevelType w:val="hybridMultilevel"/>
    <w:tmpl w:val="B4D4D88C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9">
    <w:nsid w:val="11F2301C"/>
    <w:multiLevelType w:val="hybridMultilevel"/>
    <w:tmpl w:val="051AFE0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E9A872D6">
      <w:start w:val="1"/>
      <w:numFmt w:val="taiwaneseCountingThousand"/>
      <w:lvlText w:val="%2、"/>
      <w:lvlJc w:val="left"/>
      <w:pPr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125910FA"/>
    <w:multiLevelType w:val="hybridMultilevel"/>
    <w:tmpl w:val="0ED66728"/>
    <w:lvl w:ilvl="0" w:tplc="1A2A2DDE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>
    <w:nsid w:val="13502A06"/>
    <w:multiLevelType w:val="hybridMultilevel"/>
    <w:tmpl w:val="AF303EAC"/>
    <w:lvl w:ilvl="0" w:tplc="8DD4A64A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decimal"/>
      <w:lvlText w:val="%2."/>
      <w:lvlJc w:val="left"/>
      <w:pPr>
        <w:ind w:left="1440" w:hanging="480"/>
      </w:pPr>
      <w:rPr>
        <w:rFonts w:cs="Times New Roman" w:hint="eastAsia"/>
        <w:color w:val="auto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2">
    <w:nsid w:val="15146576"/>
    <w:multiLevelType w:val="hybridMultilevel"/>
    <w:tmpl w:val="56E63B82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15DC5125"/>
    <w:multiLevelType w:val="hybridMultilevel"/>
    <w:tmpl w:val="CAE65C5C"/>
    <w:lvl w:ilvl="0" w:tplc="4148E52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1E4440BD"/>
    <w:multiLevelType w:val="hybridMultilevel"/>
    <w:tmpl w:val="A300C04E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5">
    <w:nsid w:val="1E4B5B8D"/>
    <w:multiLevelType w:val="hybridMultilevel"/>
    <w:tmpl w:val="CFA43DD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478"/>
        </w:tabs>
        <w:ind w:left="478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58"/>
        </w:tabs>
        <w:ind w:left="958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438"/>
        </w:tabs>
        <w:ind w:left="1438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1918"/>
        </w:tabs>
        <w:ind w:left="1918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398"/>
        </w:tabs>
        <w:ind w:left="2398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878"/>
        </w:tabs>
        <w:ind w:left="2878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358"/>
        </w:tabs>
        <w:ind w:left="3358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838"/>
        </w:tabs>
        <w:ind w:left="3838" w:hanging="480"/>
      </w:pPr>
      <w:rPr>
        <w:rFonts w:cs="Times New Roman"/>
      </w:rPr>
    </w:lvl>
  </w:abstractNum>
  <w:abstractNum w:abstractNumId="16">
    <w:nsid w:val="21AC0D1E"/>
    <w:multiLevelType w:val="hybridMultilevel"/>
    <w:tmpl w:val="D48A73D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254A31DD"/>
    <w:multiLevelType w:val="hybridMultilevel"/>
    <w:tmpl w:val="5A086738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8">
    <w:nsid w:val="2558482C"/>
    <w:multiLevelType w:val="hybridMultilevel"/>
    <w:tmpl w:val="F45401AC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9">
    <w:nsid w:val="26BB14B2"/>
    <w:multiLevelType w:val="hybridMultilevel"/>
    <w:tmpl w:val="54C0AF0C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287E2F2E"/>
    <w:multiLevelType w:val="hybridMultilevel"/>
    <w:tmpl w:val="576EA5D2"/>
    <w:lvl w:ilvl="0" w:tplc="BAD2C1CC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  <w:rPr>
        <w:rFonts w:cs="Times New Roman"/>
      </w:rPr>
    </w:lvl>
  </w:abstractNum>
  <w:abstractNum w:abstractNumId="21">
    <w:nsid w:val="2A4C6592"/>
    <w:multiLevelType w:val="hybridMultilevel"/>
    <w:tmpl w:val="C97E5A8E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2A9833A7"/>
    <w:multiLevelType w:val="hybridMultilevel"/>
    <w:tmpl w:val="C16E2EE0"/>
    <w:lvl w:ilvl="0" w:tplc="775806C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2CA334E4"/>
    <w:multiLevelType w:val="hybridMultilevel"/>
    <w:tmpl w:val="B34AD27C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31BE72EA"/>
    <w:multiLevelType w:val="hybridMultilevel"/>
    <w:tmpl w:val="8A7E8FBA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5">
    <w:nsid w:val="326509A0"/>
    <w:multiLevelType w:val="hybridMultilevel"/>
    <w:tmpl w:val="1B9EEAF8"/>
    <w:lvl w:ilvl="0" w:tplc="A4561D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>
    <w:nsid w:val="367C7ABE"/>
    <w:multiLevelType w:val="hybridMultilevel"/>
    <w:tmpl w:val="3FD4F9BC"/>
    <w:lvl w:ilvl="0" w:tplc="35D22AD4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66E24672">
      <w:start w:val="1"/>
      <w:numFmt w:val="taiwaneseCountingThousand"/>
      <w:lvlText w:val="(%2)"/>
      <w:lvlJc w:val="left"/>
      <w:pPr>
        <w:ind w:left="1440" w:hanging="480"/>
      </w:pPr>
      <w:rPr>
        <w:rFonts w:cs="Times New Roman" w:hint="default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7">
    <w:nsid w:val="3CAA1163"/>
    <w:multiLevelType w:val="hybridMultilevel"/>
    <w:tmpl w:val="6D5A7A5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>
    <w:nsid w:val="46BF4028"/>
    <w:multiLevelType w:val="hybridMultilevel"/>
    <w:tmpl w:val="BAD8911E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9572AC4A">
      <w:start w:val="1"/>
      <w:numFmt w:val="taiwaneseCountingThousand"/>
      <w:lvlText w:val="(%2)"/>
      <w:lvlJc w:val="left"/>
      <w:pPr>
        <w:tabs>
          <w:tab w:val="num" w:pos="1185"/>
        </w:tabs>
        <w:ind w:left="1185" w:hanging="465"/>
      </w:pPr>
      <w:rPr>
        <w:rFonts w:hAnsi="標楷體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9">
    <w:nsid w:val="49F46529"/>
    <w:multiLevelType w:val="hybridMultilevel"/>
    <w:tmpl w:val="9EDA9C98"/>
    <w:lvl w:ilvl="0" w:tplc="6F5812F4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標楷體" w:eastAsia="標楷體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0">
    <w:nsid w:val="4C3D14AD"/>
    <w:multiLevelType w:val="hybridMultilevel"/>
    <w:tmpl w:val="E9C0292E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>
    <w:nsid w:val="563043E2"/>
    <w:multiLevelType w:val="hybridMultilevel"/>
    <w:tmpl w:val="58AC1566"/>
    <w:lvl w:ilvl="0" w:tplc="A448ECBC">
      <w:start w:val="1"/>
      <w:numFmt w:val="decimal"/>
      <w:lvlText w:val="%1."/>
      <w:lvlJc w:val="left"/>
      <w:pPr>
        <w:tabs>
          <w:tab w:val="num" w:pos="1031"/>
        </w:tabs>
        <w:ind w:left="1031" w:hanging="270"/>
      </w:pPr>
      <w:rPr>
        <w:rFonts w:cs="Times New Roman" w:hint="default"/>
      </w:rPr>
    </w:lvl>
    <w:lvl w:ilvl="1" w:tplc="CC846648">
      <w:start w:val="1"/>
      <w:numFmt w:val="bullet"/>
      <w:lvlText w:val="□"/>
      <w:lvlJc w:val="left"/>
      <w:pPr>
        <w:tabs>
          <w:tab w:val="num" w:pos="1601"/>
        </w:tabs>
        <w:ind w:left="1601" w:hanging="36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01"/>
        </w:tabs>
        <w:ind w:left="220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81"/>
        </w:tabs>
        <w:ind w:left="268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61"/>
        </w:tabs>
        <w:ind w:left="316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41"/>
        </w:tabs>
        <w:ind w:left="364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21"/>
        </w:tabs>
        <w:ind w:left="412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01"/>
        </w:tabs>
        <w:ind w:left="460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081"/>
        </w:tabs>
        <w:ind w:left="5081" w:hanging="480"/>
      </w:pPr>
      <w:rPr>
        <w:rFonts w:cs="Times New Roman"/>
      </w:rPr>
    </w:lvl>
  </w:abstractNum>
  <w:abstractNum w:abstractNumId="32">
    <w:nsid w:val="59584246"/>
    <w:multiLevelType w:val="hybridMultilevel"/>
    <w:tmpl w:val="6A9AEC22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>
    <w:nsid w:val="596F4051"/>
    <w:multiLevelType w:val="hybridMultilevel"/>
    <w:tmpl w:val="574A3698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34">
    <w:nsid w:val="5AEC63D3"/>
    <w:multiLevelType w:val="hybridMultilevel"/>
    <w:tmpl w:val="CED6942C"/>
    <w:lvl w:ilvl="0" w:tplc="5608C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>
    <w:nsid w:val="5D584135"/>
    <w:multiLevelType w:val="hybridMultilevel"/>
    <w:tmpl w:val="FC18E346"/>
    <w:lvl w:ilvl="0" w:tplc="1BC0F8FE">
      <w:start w:val="1"/>
      <w:numFmt w:val="taiwaneseCountingThousand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6">
    <w:nsid w:val="5FD23EFC"/>
    <w:multiLevelType w:val="hybridMultilevel"/>
    <w:tmpl w:val="253849B2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37">
    <w:nsid w:val="6283793A"/>
    <w:multiLevelType w:val="hybridMultilevel"/>
    <w:tmpl w:val="EA0EB610"/>
    <w:lvl w:ilvl="0" w:tplc="94062CAE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A23435CE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38">
    <w:nsid w:val="648178E8"/>
    <w:multiLevelType w:val="hybridMultilevel"/>
    <w:tmpl w:val="40C09756"/>
    <w:lvl w:ilvl="0" w:tplc="2FBA6B8E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39">
    <w:nsid w:val="681F2D8E"/>
    <w:multiLevelType w:val="hybridMultilevel"/>
    <w:tmpl w:val="79264C1C"/>
    <w:lvl w:ilvl="0" w:tplc="53E4DE82">
      <w:start w:val="1"/>
      <w:numFmt w:val="decimal"/>
      <w:pStyle w:val="1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A7027E0A">
      <w:start w:val="1"/>
      <w:numFmt w:val="decimal"/>
      <w:lvlText w:val="（%2）"/>
      <w:lvlJc w:val="left"/>
      <w:pPr>
        <w:tabs>
          <w:tab w:val="num" w:pos="1620"/>
        </w:tabs>
        <w:ind w:left="1620" w:hanging="720"/>
      </w:pPr>
      <w:rPr>
        <w:rFonts w:cs="Times New Roman" w:hint="default"/>
        <w:b w:val="0"/>
      </w:rPr>
    </w:lvl>
    <w:lvl w:ilvl="2" w:tplc="5868EAC6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0">
    <w:nsid w:val="684C7FF1"/>
    <w:multiLevelType w:val="hybridMultilevel"/>
    <w:tmpl w:val="8D48A562"/>
    <w:lvl w:ilvl="0" w:tplc="E42A9ECA">
      <w:start w:val="1"/>
      <w:numFmt w:val="lowerLetter"/>
      <w:lvlText w:val="%1."/>
      <w:lvlJc w:val="left"/>
      <w:pPr>
        <w:tabs>
          <w:tab w:val="num" w:pos="1052"/>
        </w:tabs>
        <w:ind w:left="1052" w:hanging="360"/>
      </w:pPr>
      <w:rPr>
        <w:rFonts w:cs="Times New Roman" w:hint="eastAsia"/>
      </w:rPr>
    </w:lvl>
    <w:lvl w:ilvl="1" w:tplc="04090019">
      <w:start w:val="1"/>
      <w:numFmt w:val="decimal"/>
      <w:lvlText w:val="%2."/>
      <w:lvlJc w:val="left"/>
      <w:pPr>
        <w:tabs>
          <w:tab w:val="num" w:pos="1532"/>
        </w:tabs>
        <w:ind w:left="1532" w:hanging="360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32"/>
        </w:tabs>
        <w:ind w:left="2132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12"/>
        </w:tabs>
        <w:ind w:left="2612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092"/>
        </w:tabs>
        <w:ind w:left="3092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572"/>
        </w:tabs>
        <w:ind w:left="3572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052"/>
        </w:tabs>
        <w:ind w:left="4052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532"/>
        </w:tabs>
        <w:ind w:left="4532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012"/>
        </w:tabs>
        <w:ind w:left="5012" w:hanging="480"/>
      </w:pPr>
      <w:rPr>
        <w:rFonts w:cs="Times New Roman"/>
      </w:rPr>
    </w:lvl>
  </w:abstractNum>
  <w:abstractNum w:abstractNumId="41">
    <w:nsid w:val="68C477CD"/>
    <w:multiLevelType w:val="hybridMultilevel"/>
    <w:tmpl w:val="48763392"/>
    <w:lvl w:ilvl="0" w:tplc="ABA0904E">
      <w:start w:val="1"/>
      <w:numFmt w:val="taiwaneseCountingThousand"/>
      <w:lvlText w:val="（%1）"/>
      <w:lvlJc w:val="left"/>
      <w:pPr>
        <w:tabs>
          <w:tab w:val="num" w:pos="1390"/>
        </w:tabs>
        <w:ind w:left="1390" w:hanging="1110"/>
      </w:pPr>
      <w:rPr>
        <w:rFonts w:ascii="Times New Roman" w:hAnsi="Times New Roman" w:cs="Times New Roman" w:hint="default"/>
        <w:color w:val="auto"/>
      </w:rPr>
    </w:lvl>
    <w:lvl w:ilvl="1" w:tplc="E57C5B46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  <w:rPr>
        <w:rFonts w:cs="Times New Roman"/>
      </w:rPr>
    </w:lvl>
  </w:abstractNum>
  <w:abstractNum w:abstractNumId="42">
    <w:nsid w:val="69CB6849"/>
    <w:multiLevelType w:val="hybridMultilevel"/>
    <w:tmpl w:val="0E94B348"/>
    <w:lvl w:ilvl="0" w:tplc="1768506E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43">
    <w:nsid w:val="6A256766"/>
    <w:multiLevelType w:val="hybridMultilevel"/>
    <w:tmpl w:val="783AAB76"/>
    <w:lvl w:ilvl="0" w:tplc="83806D3A">
      <w:start w:val="1"/>
      <w:numFmt w:val="lowerLetter"/>
      <w:lvlText w:val="%1."/>
      <w:lvlJc w:val="left"/>
      <w:pPr>
        <w:tabs>
          <w:tab w:val="num" w:pos="1532"/>
        </w:tabs>
        <w:ind w:left="1532" w:hanging="36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2132"/>
        </w:tabs>
        <w:ind w:left="2132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12"/>
        </w:tabs>
        <w:ind w:left="2612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92"/>
        </w:tabs>
        <w:ind w:left="3092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572"/>
        </w:tabs>
        <w:ind w:left="3572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52"/>
        </w:tabs>
        <w:ind w:left="4052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32"/>
        </w:tabs>
        <w:ind w:left="4532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012"/>
        </w:tabs>
        <w:ind w:left="5012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492"/>
        </w:tabs>
        <w:ind w:left="5492" w:hanging="480"/>
      </w:pPr>
      <w:rPr>
        <w:rFonts w:cs="Times New Roman"/>
      </w:rPr>
    </w:lvl>
  </w:abstractNum>
  <w:abstractNum w:abstractNumId="44">
    <w:nsid w:val="6DE2592A"/>
    <w:multiLevelType w:val="hybridMultilevel"/>
    <w:tmpl w:val="ED9611EA"/>
    <w:lvl w:ilvl="0" w:tplc="FFFFFFFF">
      <w:start w:val="1"/>
      <w:numFmt w:val="decimal"/>
      <w:lvlText w:val="%1."/>
      <w:lvlJc w:val="left"/>
      <w:pPr>
        <w:ind w:left="144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45">
    <w:nsid w:val="6DEF2C17"/>
    <w:multiLevelType w:val="hybridMultilevel"/>
    <w:tmpl w:val="D33AD1F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D348F310">
      <w:start w:val="1"/>
      <w:numFmt w:val="decimal"/>
      <w:lvlText w:val="(%2)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6">
    <w:nsid w:val="71150907"/>
    <w:multiLevelType w:val="hybridMultilevel"/>
    <w:tmpl w:val="0FFEDC90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7">
    <w:nsid w:val="71CE33C0"/>
    <w:multiLevelType w:val="hybridMultilevel"/>
    <w:tmpl w:val="F802F2E2"/>
    <w:lvl w:ilvl="0" w:tplc="0409000F">
      <w:start w:val="1"/>
      <w:numFmt w:val="decimal"/>
      <w:lvlText w:val="%1."/>
      <w:lvlJc w:val="left"/>
      <w:pPr>
        <w:ind w:left="9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8">
    <w:nsid w:val="72A87258"/>
    <w:multiLevelType w:val="hybridMultilevel"/>
    <w:tmpl w:val="59963710"/>
    <w:lvl w:ilvl="0" w:tplc="F31C2FE2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9">
    <w:nsid w:val="734035B3"/>
    <w:multiLevelType w:val="hybridMultilevel"/>
    <w:tmpl w:val="B10A5214"/>
    <w:lvl w:ilvl="0" w:tplc="5EC29040">
      <w:start w:val="1"/>
      <w:numFmt w:val="taiwaneseCountingThousand"/>
      <w:lvlText w:val="%1、"/>
      <w:lvlJc w:val="left"/>
      <w:pPr>
        <w:tabs>
          <w:tab w:val="num" w:pos="437"/>
        </w:tabs>
        <w:ind w:left="170" w:hanging="213"/>
      </w:pPr>
      <w:rPr>
        <w:rFonts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0">
    <w:nsid w:val="735D7C34"/>
    <w:multiLevelType w:val="hybridMultilevel"/>
    <w:tmpl w:val="3DBCC0D6"/>
    <w:lvl w:ilvl="0" w:tplc="F5E02F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1">
    <w:nsid w:val="7BEE2122"/>
    <w:multiLevelType w:val="hybridMultilevel"/>
    <w:tmpl w:val="761C737C"/>
    <w:lvl w:ilvl="0" w:tplc="6F5812F4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標楷體" w:eastAsia="標楷體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9"/>
  </w:num>
  <w:num w:numId="2">
    <w:abstractNumId w:val="45"/>
  </w:num>
  <w:num w:numId="3">
    <w:abstractNumId w:val="46"/>
  </w:num>
  <w:num w:numId="4">
    <w:abstractNumId w:val="47"/>
  </w:num>
  <w:num w:numId="5">
    <w:abstractNumId w:val="7"/>
  </w:num>
  <w:num w:numId="6">
    <w:abstractNumId w:val="9"/>
  </w:num>
  <w:num w:numId="7">
    <w:abstractNumId w:val="1"/>
  </w:num>
  <w:num w:numId="8">
    <w:abstractNumId w:val="31"/>
  </w:num>
  <w:num w:numId="9">
    <w:abstractNumId w:val="41"/>
  </w:num>
  <w:num w:numId="10">
    <w:abstractNumId w:val="27"/>
  </w:num>
  <w:num w:numId="11">
    <w:abstractNumId w:val="4"/>
  </w:num>
  <w:num w:numId="12">
    <w:abstractNumId w:val="44"/>
  </w:num>
  <w:num w:numId="13">
    <w:abstractNumId w:val="16"/>
  </w:num>
  <w:num w:numId="14">
    <w:abstractNumId w:val="49"/>
  </w:num>
  <w:num w:numId="15">
    <w:abstractNumId w:val="35"/>
  </w:num>
  <w:num w:numId="16">
    <w:abstractNumId w:val="5"/>
  </w:num>
  <w:num w:numId="17">
    <w:abstractNumId w:val="10"/>
  </w:num>
  <w:num w:numId="18">
    <w:abstractNumId w:val="37"/>
  </w:num>
  <w:num w:numId="19">
    <w:abstractNumId w:val="14"/>
  </w:num>
  <w:num w:numId="20">
    <w:abstractNumId w:val="28"/>
  </w:num>
  <w:num w:numId="21">
    <w:abstractNumId w:val="42"/>
  </w:num>
  <w:num w:numId="22">
    <w:abstractNumId w:val="24"/>
  </w:num>
  <w:num w:numId="23">
    <w:abstractNumId w:val="33"/>
  </w:num>
  <w:num w:numId="24">
    <w:abstractNumId w:val="8"/>
  </w:num>
  <w:num w:numId="25">
    <w:abstractNumId w:val="50"/>
  </w:num>
  <w:num w:numId="26">
    <w:abstractNumId w:val="40"/>
  </w:num>
  <w:num w:numId="27">
    <w:abstractNumId w:val="20"/>
  </w:num>
  <w:num w:numId="28">
    <w:abstractNumId w:val="43"/>
  </w:num>
  <w:num w:numId="29">
    <w:abstractNumId w:val="15"/>
  </w:num>
  <w:num w:numId="30">
    <w:abstractNumId w:val="6"/>
  </w:num>
  <w:num w:numId="31">
    <w:abstractNumId w:val="51"/>
  </w:num>
  <w:num w:numId="32">
    <w:abstractNumId w:val="29"/>
  </w:num>
  <w:num w:numId="33">
    <w:abstractNumId w:val="36"/>
  </w:num>
  <w:num w:numId="34">
    <w:abstractNumId w:val="32"/>
  </w:num>
  <w:num w:numId="35">
    <w:abstractNumId w:val="18"/>
  </w:num>
  <w:num w:numId="36">
    <w:abstractNumId w:val="2"/>
  </w:num>
  <w:num w:numId="37">
    <w:abstractNumId w:val="11"/>
  </w:num>
  <w:num w:numId="38">
    <w:abstractNumId w:val="26"/>
  </w:num>
  <w:num w:numId="39">
    <w:abstractNumId w:val="38"/>
  </w:num>
  <w:num w:numId="40">
    <w:abstractNumId w:val="3"/>
  </w:num>
  <w:num w:numId="41">
    <w:abstractNumId w:val="22"/>
  </w:num>
  <w:num w:numId="42">
    <w:abstractNumId w:val="19"/>
  </w:num>
  <w:num w:numId="43">
    <w:abstractNumId w:val="12"/>
  </w:num>
  <w:num w:numId="44">
    <w:abstractNumId w:val="17"/>
  </w:num>
  <w:num w:numId="45">
    <w:abstractNumId w:val="23"/>
  </w:num>
  <w:num w:numId="46">
    <w:abstractNumId w:val="34"/>
  </w:num>
  <w:num w:numId="47">
    <w:abstractNumId w:val="30"/>
  </w:num>
  <w:num w:numId="48">
    <w:abstractNumId w:val="21"/>
  </w:num>
  <w:num w:numId="49">
    <w:abstractNumId w:val="0"/>
  </w:num>
  <w:num w:numId="50">
    <w:abstractNumId w:val="25"/>
  </w:num>
  <w:num w:numId="51">
    <w:abstractNumId w:val="48"/>
  </w:num>
  <w:num w:numId="52">
    <w:abstractNumId w:val="1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170"/>
    <w:rsid w:val="0000252D"/>
    <w:rsid w:val="00006D24"/>
    <w:rsid w:val="000116CB"/>
    <w:rsid w:val="00012FB8"/>
    <w:rsid w:val="000216A5"/>
    <w:rsid w:val="000269E2"/>
    <w:rsid w:val="00036712"/>
    <w:rsid w:val="00047FF0"/>
    <w:rsid w:val="0005420A"/>
    <w:rsid w:val="00057DCA"/>
    <w:rsid w:val="00060629"/>
    <w:rsid w:val="000621AE"/>
    <w:rsid w:val="00063170"/>
    <w:rsid w:val="0006507D"/>
    <w:rsid w:val="0006549D"/>
    <w:rsid w:val="000674B1"/>
    <w:rsid w:val="00067BBA"/>
    <w:rsid w:val="0008262D"/>
    <w:rsid w:val="000C5F83"/>
    <w:rsid w:val="000D0106"/>
    <w:rsid w:val="000D15E9"/>
    <w:rsid w:val="000D42E6"/>
    <w:rsid w:val="000D7F47"/>
    <w:rsid w:val="000E0364"/>
    <w:rsid w:val="000E36BA"/>
    <w:rsid w:val="000E662E"/>
    <w:rsid w:val="000F7148"/>
    <w:rsid w:val="00105FE9"/>
    <w:rsid w:val="001104C3"/>
    <w:rsid w:val="00114BC8"/>
    <w:rsid w:val="00122DEF"/>
    <w:rsid w:val="00125B62"/>
    <w:rsid w:val="00130F8A"/>
    <w:rsid w:val="00156FEF"/>
    <w:rsid w:val="00165F23"/>
    <w:rsid w:val="0017494F"/>
    <w:rsid w:val="00175C47"/>
    <w:rsid w:val="00185C75"/>
    <w:rsid w:val="00187703"/>
    <w:rsid w:val="001947F8"/>
    <w:rsid w:val="0019605A"/>
    <w:rsid w:val="001A5590"/>
    <w:rsid w:val="001A7B54"/>
    <w:rsid w:val="001B3E57"/>
    <w:rsid w:val="001B5F8E"/>
    <w:rsid w:val="001C386A"/>
    <w:rsid w:val="001D6DE4"/>
    <w:rsid w:val="001E1AE7"/>
    <w:rsid w:val="001E2E07"/>
    <w:rsid w:val="00200BF1"/>
    <w:rsid w:val="002109F4"/>
    <w:rsid w:val="0021434D"/>
    <w:rsid w:val="0021708B"/>
    <w:rsid w:val="00221CBE"/>
    <w:rsid w:val="00232064"/>
    <w:rsid w:val="00234BE8"/>
    <w:rsid w:val="0023571D"/>
    <w:rsid w:val="0024246F"/>
    <w:rsid w:val="00242A20"/>
    <w:rsid w:val="00257C10"/>
    <w:rsid w:val="002649B9"/>
    <w:rsid w:val="002652C0"/>
    <w:rsid w:val="0026538C"/>
    <w:rsid w:val="00265698"/>
    <w:rsid w:val="00267BE0"/>
    <w:rsid w:val="00284167"/>
    <w:rsid w:val="00293A80"/>
    <w:rsid w:val="00295552"/>
    <w:rsid w:val="002965CF"/>
    <w:rsid w:val="002A51D2"/>
    <w:rsid w:val="002A5F81"/>
    <w:rsid w:val="002C5C88"/>
    <w:rsid w:val="002D2192"/>
    <w:rsid w:val="002D2220"/>
    <w:rsid w:val="002F4F1A"/>
    <w:rsid w:val="003022B5"/>
    <w:rsid w:val="003037FA"/>
    <w:rsid w:val="003054F7"/>
    <w:rsid w:val="00312070"/>
    <w:rsid w:val="00313D16"/>
    <w:rsid w:val="00315B4F"/>
    <w:rsid w:val="00316975"/>
    <w:rsid w:val="003238EE"/>
    <w:rsid w:val="00337C7E"/>
    <w:rsid w:val="003507A9"/>
    <w:rsid w:val="003813D7"/>
    <w:rsid w:val="00383105"/>
    <w:rsid w:val="00384B91"/>
    <w:rsid w:val="003A3647"/>
    <w:rsid w:val="003C499E"/>
    <w:rsid w:val="003D6E8F"/>
    <w:rsid w:val="003E0214"/>
    <w:rsid w:val="003F2353"/>
    <w:rsid w:val="004104F9"/>
    <w:rsid w:val="00410AA5"/>
    <w:rsid w:val="004132C9"/>
    <w:rsid w:val="00416AF6"/>
    <w:rsid w:val="00424203"/>
    <w:rsid w:val="00424AF9"/>
    <w:rsid w:val="00443292"/>
    <w:rsid w:val="00446819"/>
    <w:rsid w:val="004471BD"/>
    <w:rsid w:val="0044748B"/>
    <w:rsid w:val="00455FFB"/>
    <w:rsid w:val="00456833"/>
    <w:rsid w:val="00465FF3"/>
    <w:rsid w:val="00470867"/>
    <w:rsid w:val="004708B8"/>
    <w:rsid w:val="00475A88"/>
    <w:rsid w:val="004802DC"/>
    <w:rsid w:val="00482384"/>
    <w:rsid w:val="0048799B"/>
    <w:rsid w:val="004A0C42"/>
    <w:rsid w:val="004A31DC"/>
    <w:rsid w:val="004B3788"/>
    <w:rsid w:val="004B56C2"/>
    <w:rsid w:val="004C6BF4"/>
    <w:rsid w:val="004D2EC0"/>
    <w:rsid w:val="004E2A8F"/>
    <w:rsid w:val="004E368A"/>
    <w:rsid w:val="004E38FF"/>
    <w:rsid w:val="004E4092"/>
    <w:rsid w:val="004E4714"/>
    <w:rsid w:val="004E56FF"/>
    <w:rsid w:val="004E693F"/>
    <w:rsid w:val="00507990"/>
    <w:rsid w:val="00515D07"/>
    <w:rsid w:val="005202DA"/>
    <w:rsid w:val="00527B81"/>
    <w:rsid w:val="00533C0B"/>
    <w:rsid w:val="00533F2C"/>
    <w:rsid w:val="00542B95"/>
    <w:rsid w:val="00544D30"/>
    <w:rsid w:val="0056651A"/>
    <w:rsid w:val="00566651"/>
    <w:rsid w:val="00573D16"/>
    <w:rsid w:val="005757BE"/>
    <w:rsid w:val="0058078D"/>
    <w:rsid w:val="005824CD"/>
    <w:rsid w:val="00583D76"/>
    <w:rsid w:val="005877B6"/>
    <w:rsid w:val="005A2604"/>
    <w:rsid w:val="005B48B3"/>
    <w:rsid w:val="005B67F6"/>
    <w:rsid w:val="005B73DB"/>
    <w:rsid w:val="005B75B4"/>
    <w:rsid w:val="005C2804"/>
    <w:rsid w:val="005C366D"/>
    <w:rsid w:val="005D7A27"/>
    <w:rsid w:val="005D7A63"/>
    <w:rsid w:val="005E16F7"/>
    <w:rsid w:val="005E78A7"/>
    <w:rsid w:val="005F0B64"/>
    <w:rsid w:val="005F62CE"/>
    <w:rsid w:val="00622A47"/>
    <w:rsid w:val="00641DA1"/>
    <w:rsid w:val="00646CB3"/>
    <w:rsid w:val="00657587"/>
    <w:rsid w:val="00661454"/>
    <w:rsid w:val="00662C13"/>
    <w:rsid w:val="0066491E"/>
    <w:rsid w:val="00666363"/>
    <w:rsid w:val="00666C8C"/>
    <w:rsid w:val="006707C7"/>
    <w:rsid w:val="00685809"/>
    <w:rsid w:val="006A001A"/>
    <w:rsid w:val="006A23DF"/>
    <w:rsid w:val="006A670E"/>
    <w:rsid w:val="006B3078"/>
    <w:rsid w:val="006C2093"/>
    <w:rsid w:val="006C5B2C"/>
    <w:rsid w:val="006D128F"/>
    <w:rsid w:val="006D1E1F"/>
    <w:rsid w:val="006D2587"/>
    <w:rsid w:val="006D2E05"/>
    <w:rsid w:val="006D5D31"/>
    <w:rsid w:val="006E1E1B"/>
    <w:rsid w:val="006F3E64"/>
    <w:rsid w:val="00702EE8"/>
    <w:rsid w:val="007238BC"/>
    <w:rsid w:val="00740EF0"/>
    <w:rsid w:val="007446C7"/>
    <w:rsid w:val="0075211B"/>
    <w:rsid w:val="00757118"/>
    <w:rsid w:val="00757587"/>
    <w:rsid w:val="007577DD"/>
    <w:rsid w:val="00760023"/>
    <w:rsid w:val="007614E3"/>
    <w:rsid w:val="007637FF"/>
    <w:rsid w:val="00763C4F"/>
    <w:rsid w:val="00773024"/>
    <w:rsid w:val="007824E9"/>
    <w:rsid w:val="00784ECF"/>
    <w:rsid w:val="00794ED5"/>
    <w:rsid w:val="007A2BEC"/>
    <w:rsid w:val="007B0C50"/>
    <w:rsid w:val="007B21AD"/>
    <w:rsid w:val="007B78D7"/>
    <w:rsid w:val="007C449D"/>
    <w:rsid w:val="007D0683"/>
    <w:rsid w:val="007D4C71"/>
    <w:rsid w:val="007D6251"/>
    <w:rsid w:val="007D63E1"/>
    <w:rsid w:val="007D7FFA"/>
    <w:rsid w:val="007E3EDD"/>
    <w:rsid w:val="007E40F7"/>
    <w:rsid w:val="007E6418"/>
    <w:rsid w:val="007F02B2"/>
    <w:rsid w:val="007F396A"/>
    <w:rsid w:val="0080461B"/>
    <w:rsid w:val="00804B71"/>
    <w:rsid w:val="0080676C"/>
    <w:rsid w:val="00813FA4"/>
    <w:rsid w:val="008259F0"/>
    <w:rsid w:val="00831AD8"/>
    <w:rsid w:val="0084062B"/>
    <w:rsid w:val="0084771D"/>
    <w:rsid w:val="00860A8F"/>
    <w:rsid w:val="00863E11"/>
    <w:rsid w:val="008736AD"/>
    <w:rsid w:val="008745C7"/>
    <w:rsid w:val="00886D96"/>
    <w:rsid w:val="00892D36"/>
    <w:rsid w:val="008C033D"/>
    <w:rsid w:val="008D281C"/>
    <w:rsid w:val="008D7D91"/>
    <w:rsid w:val="00904A99"/>
    <w:rsid w:val="00927D2F"/>
    <w:rsid w:val="009446C2"/>
    <w:rsid w:val="0095176A"/>
    <w:rsid w:val="00960070"/>
    <w:rsid w:val="00960072"/>
    <w:rsid w:val="00966B40"/>
    <w:rsid w:val="00973FE0"/>
    <w:rsid w:val="00976D56"/>
    <w:rsid w:val="009A21FB"/>
    <w:rsid w:val="009A2CB5"/>
    <w:rsid w:val="009B16A1"/>
    <w:rsid w:val="009B2DE7"/>
    <w:rsid w:val="009B4467"/>
    <w:rsid w:val="009C1ADD"/>
    <w:rsid w:val="009C1E4B"/>
    <w:rsid w:val="009C69A5"/>
    <w:rsid w:val="009C7DB5"/>
    <w:rsid w:val="009E399A"/>
    <w:rsid w:val="009E3A65"/>
    <w:rsid w:val="00A00DB1"/>
    <w:rsid w:val="00A165EF"/>
    <w:rsid w:val="00A30390"/>
    <w:rsid w:val="00A30CAB"/>
    <w:rsid w:val="00A36A7C"/>
    <w:rsid w:val="00A421B1"/>
    <w:rsid w:val="00A43F08"/>
    <w:rsid w:val="00A560CB"/>
    <w:rsid w:val="00A6162A"/>
    <w:rsid w:val="00A64048"/>
    <w:rsid w:val="00A756B0"/>
    <w:rsid w:val="00A76C21"/>
    <w:rsid w:val="00A948F8"/>
    <w:rsid w:val="00AA2F17"/>
    <w:rsid w:val="00AB4B93"/>
    <w:rsid w:val="00AB6930"/>
    <w:rsid w:val="00AC44E2"/>
    <w:rsid w:val="00B03B42"/>
    <w:rsid w:val="00B061ED"/>
    <w:rsid w:val="00B1000F"/>
    <w:rsid w:val="00B1038A"/>
    <w:rsid w:val="00B13312"/>
    <w:rsid w:val="00B15378"/>
    <w:rsid w:val="00B15AF1"/>
    <w:rsid w:val="00B16D05"/>
    <w:rsid w:val="00B23051"/>
    <w:rsid w:val="00B27E15"/>
    <w:rsid w:val="00B34246"/>
    <w:rsid w:val="00B37280"/>
    <w:rsid w:val="00B572F9"/>
    <w:rsid w:val="00B60DE9"/>
    <w:rsid w:val="00B6137C"/>
    <w:rsid w:val="00B625F1"/>
    <w:rsid w:val="00B674BE"/>
    <w:rsid w:val="00B73BB9"/>
    <w:rsid w:val="00B801E8"/>
    <w:rsid w:val="00B90217"/>
    <w:rsid w:val="00B924C7"/>
    <w:rsid w:val="00B9584B"/>
    <w:rsid w:val="00BA2598"/>
    <w:rsid w:val="00BB1678"/>
    <w:rsid w:val="00BB3D1C"/>
    <w:rsid w:val="00BB6658"/>
    <w:rsid w:val="00BD2AC2"/>
    <w:rsid w:val="00BD55A5"/>
    <w:rsid w:val="00BD6784"/>
    <w:rsid w:val="00BD7316"/>
    <w:rsid w:val="00BE25D4"/>
    <w:rsid w:val="00BE37F8"/>
    <w:rsid w:val="00BF3A23"/>
    <w:rsid w:val="00C01A49"/>
    <w:rsid w:val="00C02315"/>
    <w:rsid w:val="00C03158"/>
    <w:rsid w:val="00C11E6F"/>
    <w:rsid w:val="00C14AE8"/>
    <w:rsid w:val="00C16194"/>
    <w:rsid w:val="00C20FD0"/>
    <w:rsid w:val="00C35E37"/>
    <w:rsid w:val="00C47A93"/>
    <w:rsid w:val="00C57E84"/>
    <w:rsid w:val="00C63A9C"/>
    <w:rsid w:val="00C66202"/>
    <w:rsid w:val="00C70B0F"/>
    <w:rsid w:val="00C84056"/>
    <w:rsid w:val="00C87279"/>
    <w:rsid w:val="00C879CC"/>
    <w:rsid w:val="00C87FB0"/>
    <w:rsid w:val="00C9390D"/>
    <w:rsid w:val="00CA2541"/>
    <w:rsid w:val="00CA2B7E"/>
    <w:rsid w:val="00CA5CAE"/>
    <w:rsid w:val="00CB0A63"/>
    <w:rsid w:val="00CB32AB"/>
    <w:rsid w:val="00CC4EC3"/>
    <w:rsid w:val="00CD4FB2"/>
    <w:rsid w:val="00CE3BAF"/>
    <w:rsid w:val="00CE630D"/>
    <w:rsid w:val="00CF25CC"/>
    <w:rsid w:val="00CF4E2A"/>
    <w:rsid w:val="00CF71A6"/>
    <w:rsid w:val="00D05BD7"/>
    <w:rsid w:val="00D15938"/>
    <w:rsid w:val="00D24AD5"/>
    <w:rsid w:val="00D337C1"/>
    <w:rsid w:val="00D338C5"/>
    <w:rsid w:val="00D5243E"/>
    <w:rsid w:val="00D61805"/>
    <w:rsid w:val="00D667C2"/>
    <w:rsid w:val="00D73070"/>
    <w:rsid w:val="00D76C31"/>
    <w:rsid w:val="00D81146"/>
    <w:rsid w:val="00D8442B"/>
    <w:rsid w:val="00D92763"/>
    <w:rsid w:val="00D93B8C"/>
    <w:rsid w:val="00D95311"/>
    <w:rsid w:val="00D96FC0"/>
    <w:rsid w:val="00DA2C59"/>
    <w:rsid w:val="00DA419F"/>
    <w:rsid w:val="00DA5228"/>
    <w:rsid w:val="00DA653A"/>
    <w:rsid w:val="00DA6EAB"/>
    <w:rsid w:val="00DB3E6A"/>
    <w:rsid w:val="00DB4016"/>
    <w:rsid w:val="00DB432B"/>
    <w:rsid w:val="00DC1B5C"/>
    <w:rsid w:val="00DC3F62"/>
    <w:rsid w:val="00DC57EB"/>
    <w:rsid w:val="00DC5E32"/>
    <w:rsid w:val="00DD1540"/>
    <w:rsid w:val="00DD5E33"/>
    <w:rsid w:val="00DE150E"/>
    <w:rsid w:val="00DF1E77"/>
    <w:rsid w:val="00E011CA"/>
    <w:rsid w:val="00E06883"/>
    <w:rsid w:val="00E15192"/>
    <w:rsid w:val="00E2062F"/>
    <w:rsid w:val="00E244BF"/>
    <w:rsid w:val="00E335A9"/>
    <w:rsid w:val="00E34CBA"/>
    <w:rsid w:val="00E40576"/>
    <w:rsid w:val="00E47C4E"/>
    <w:rsid w:val="00E52181"/>
    <w:rsid w:val="00E836C8"/>
    <w:rsid w:val="00E85A15"/>
    <w:rsid w:val="00E94F01"/>
    <w:rsid w:val="00E969F4"/>
    <w:rsid w:val="00EA2ECB"/>
    <w:rsid w:val="00EB75EC"/>
    <w:rsid w:val="00EC18B7"/>
    <w:rsid w:val="00EC573B"/>
    <w:rsid w:val="00ED487E"/>
    <w:rsid w:val="00EE4906"/>
    <w:rsid w:val="00F001C3"/>
    <w:rsid w:val="00F0503E"/>
    <w:rsid w:val="00F14E19"/>
    <w:rsid w:val="00F15CFD"/>
    <w:rsid w:val="00F30C07"/>
    <w:rsid w:val="00F31B45"/>
    <w:rsid w:val="00F34697"/>
    <w:rsid w:val="00F43810"/>
    <w:rsid w:val="00F44BD5"/>
    <w:rsid w:val="00F473BE"/>
    <w:rsid w:val="00F5086B"/>
    <w:rsid w:val="00F5126C"/>
    <w:rsid w:val="00F545D3"/>
    <w:rsid w:val="00F56583"/>
    <w:rsid w:val="00F64DA3"/>
    <w:rsid w:val="00F67203"/>
    <w:rsid w:val="00F70869"/>
    <w:rsid w:val="00F74EB7"/>
    <w:rsid w:val="00F75118"/>
    <w:rsid w:val="00F76D0D"/>
    <w:rsid w:val="00F861C4"/>
    <w:rsid w:val="00F907BD"/>
    <w:rsid w:val="00F9305B"/>
    <w:rsid w:val="00F9319B"/>
    <w:rsid w:val="00F931F3"/>
    <w:rsid w:val="00F936BF"/>
    <w:rsid w:val="00F97AD6"/>
    <w:rsid w:val="00FA601A"/>
    <w:rsid w:val="00FB0790"/>
    <w:rsid w:val="00FB2C30"/>
    <w:rsid w:val="00FE0657"/>
    <w:rsid w:val="00FE57FC"/>
    <w:rsid w:val="00FE6BB1"/>
    <w:rsid w:val="00FF1A30"/>
    <w:rsid w:val="00FF4C1A"/>
    <w:rsid w:val="00FF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HTML Preformatted" w:locked="1" w:semiHidden="0" w:uiPriority="0" w:unhideWhenUsed="0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6BF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內文一"/>
    <w:basedOn w:val="Normal"/>
    <w:uiPriority w:val="99"/>
    <w:rsid w:val="00F936BF"/>
    <w:pPr>
      <w:widowControl/>
      <w:autoSpaceDE w:val="0"/>
      <w:autoSpaceDN w:val="0"/>
      <w:adjustRightInd w:val="0"/>
      <w:spacing w:line="400" w:lineRule="atLeast"/>
      <w:ind w:left="1417" w:hanging="822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customStyle="1" w:styleId="1">
    <w:name w:val="1."/>
    <w:basedOn w:val="Normal"/>
    <w:uiPriority w:val="99"/>
    <w:rsid w:val="00F936BF"/>
    <w:pPr>
      <w:numPr>
        <w:numId w:val="1"/>
      </w:numPr>
      <w:tabs>
        <w:tab w:val="num" w:pos="480"/>
      </w:tabs>
      <w:spacing w:line="300" w:lineRule="auto"/>
      <w:ind w:left="480" w:hanging="480"/>
    </w:pPr>
    <w:rPr>
      <w:rFonts w:eastAsia="標楷體"/>
      <w:b/>
      <w:color w:val="000000"/>
      <w:sz w:val="28"/>
      <w:szCs w:val="28"/>
      <w:u w:color="000000"/>
    </w:rPr>
  </w:style>
  <w:style w:type="paragraph" w:customStyle="1" w:styleId="a0">
    <w:name w:val="內文二"/>
    <w:basedOn w:val="Normal"/>
    <w:uiPriority w:val="99"/>
    <w:rsid w:val="00F936BF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/>
      <w:kern w:val="0"/>
      <w:sz w:val="26"/>
      <w:szCs w:val="20"/>
    </w:rPr>
  </w:style>
  <w:style w:type="paragraph" w:styleId="BodyTextIndent">
    <w:name w:val="Body Text Indent"/>
    <w:basedOn w:val="Normal"/>
    <w:link w:val="BodyTextIndentChar"/>
    <w:uiPriority w:val="99"/>
    <w:rsid w:val="00F936BF"/>
    <w:pPr>
      <w:snapToGrid w:val="0"/>
      <w:spacing w:line="300" w:lineRule="exact"/>
      <w:ind w:left="480" w:hanging="480"/>
      <w:jc w:val="both"/>
    </w:pPr>
    <w:rPr>
      <w:rFonts w:ascii="標楷體" w:eastAsia="標楷體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B3E57"/>
    <w:rPr>
      <w:rFonts w:ascii="標楷體" w:eastAsia="標楷體"/>
      <w:kern w:val="2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F936BF"/>
    <w:pPr>
      <w:ind w:leftChars="186" w:left="924" w:hangingChars="199" w:hanging="478"/>
    </w:pPr>
    <w:rPr>
      <w:rFonts w:ascii="標楷體" w:eastAsia="標楷體"/>
      <w:u w:val="singl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29E9"/>
    <w:rPr>
      <w:sz w:val="16"/>
      <w:szCs w:val="16"/>
    </w:rPr>
  </w:style>
  <w:style w:type="character" w:styleId="Hyperlink">
    <w:name w:val="Hyperlink"/>
    <w:basedOn w:val="DefaultParagraphFont"/>
    <w:uiPriority w:val="99"/>
    <w:rsid w:val="00F936BF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F936BF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99"/>
    <w:semiHidden/>
    <w:rsid w:val="00F936BF"/>
    <w:pPr>
      <w:ind w:left="240"/>
    </w:pPr>
    <w:rPr>
      <w:smallCaps/>
      <w:sz w:val="20"/>
      <w:szCs w:val="20"/>
    </w:rPr>
  </w:style>
  <w:style w:type="paragraph" w:customStyle="1" w:styleId="a1">
    <w:name w:val="一、"/>
    <w:basedOn w:val="Normal"/>
    <w:uiPriority w:val="99"/>
    <w:rsid w:val="00F936BF"/>
    <w:pPr>
      <w:spacing w:beforeLines="50" w:afterLines="50"/>
      <w:jc w:val="both"/>
    </w:pPr>
    <w:rPr>
      <w:rFonts w:eastAsia="標楷體"/>
      <w:b/>
      <w:sz w:val="32"/>
      <w:szCs w:val="32"/>
    </w:rPr>
  </w:style>
  <w:style w:type="paragraph" w:customStyle="1" w:styleId="10">
    <w:name w:val="1.文"/>
    <w:basedOn w:val="Normal"/>
    <w:uiPriority w:val="99"/>
    <w:rsid w:val="00F936BF"/>
    <w:pPr>
      <w:spacing w:line="480" w:lineRule="exact"/>
      <w:ind w:leftChars="100" w:left="100" w:firstLineChars="200" w:firstLine="200"/>
      <w:jc w:val="both"/>
    </w:pPr>
    <w:rPr>
      <w:rFonts w:eastAsia="標楷體"/>
      <w:sz w:val="28"/>
      <w:szCs w:val="28"/>
    </w:rPr>
  </w:style>
  <w:style w:type="paragraph" w:customStyle="1" w:styleId="a2">
    <w:name w:val="（一）"/>
    <w:basedOn w:val="Normal"/>
    <w:uiPriority w:val="99"/>
    <w:rsid w:val="00F936BF"/>
    <w:pPr>
      <w:spacing w:line="300" w:lineRule="auto"/>
    </w:pPr>
    <w:rPr>
      <w:rFonts w:eastAsia="標楷體"/>
      <w:b/>
      <w:color w:val="000000"/>
      <w:sz w:val="32"/>
      <w:szCs w:val="32"/>
      <w:u w:color="000000"/>
    </w:rPr>
  </w:style>
  <w:style w:type="paragraph" w:customStyle="1" w:styleId="a3">
    <w:name w:val="（一）文"/>
    <w:basedOn w:val="Normal"/>
    <w:uiPriority w:val="99"/>
    <w:rsid w:val="00F936BF"/>
    <w:pPr>
      <w:spacing w:line="480" w:lineRule="exact"/>
      <w:ind w:firstLineChars="200" w:firstLine="200"/>
      <w:jc w:val="both"/>
    </w:pPr>
    <w:rPr>
      <w:rFonts w:eastAsia="標楷體"/>
      <w:sz w:val="28"/>
      <w:szCs w:val="28"/>
    </w:rPr>
  </w:style>
  <w:style w:type="paragraph" w:customStyle="1" w:styleId="a4">
    <w:name w:val="一、文"/>
    <w:basedOn w:val="Normal"/>
    <w:uiPriority w:val="99"/>
    <w:rsid w:val="00F936BF"/>
    <w:pPr>
      <w:widowControl/>
      <w:spacing w:line="480" w:lineRule="exact"/>
      <w:ind w:firstLineChars="200" w:firstLine="200"/>
      <w:jc w:val="both"/>
    </w:pPr>
    <w:rPr>
      <w:rFonts w:eastAsia="標楷體"/>
      <w:color w:val="000000"/>
      <w:kern w:val="0"/>
      <w:sz w:val="28"/>
      <w:szCs w:val="28"/>
    </w:rPr>
  </w:style>
  <w:style w:type="paragraph" w:customStyle="1" w:styleId="11">
    <w:name w:val="（1）"/>
    <w:basedOn w:val="Normal"/>
    <w:uiPriority w:val="99"/>
    <w:rsid w:val="00F936BF"/>
    <w:pPr>
      <w:tabs>
        <w:tab w:val="num" w:pos="1620"/>
      </w:tabs>
      <w:spacing w:line="300" w:lineRule="auto"/>
    </w:pPr>
    <w:rPr>
      <w:rFonts w:eastAsia="標楷體"/>
      <w:color w:val="000000"/>
      <w:sz w:val="28"/>
      <w:szCs w:val="28"/>
      <w:u w:color="000000"/>
    </w:rPr>
  </w:style>
  <w:style w:type="paragraph" w:customStyle="1" w:styleId="12">
    <w:name w:val="(1)文"/>
    <w:basedOn w:val="BodyTextIndent2"/>
    <w:uiPriority w:val="99"/>
    <w:rsid w:val="00F936BF"/>
    <w:pPr>
      <w:spacing w:after="0" w:line="480" w:lineRule="exact"/>
      <w:ind w:left="200" w:firstLineChars="200" w:firstLine="200"/>
      <w:jc w:val="both"/>
    </w:pPr>
    <w:rPr>
      <w:rFonts w:ascii="標楷體" w:eastAsia="標楷體" w:hAnsi="標楷體"/>
      <w:color w:val="000000"/>
      <w:sz w:val="28"/>
      <w:szCs w:val="28"/>
      <w:u w:color="000000"/>
    </w:rPr>
  </w:style>
  <w:style w:type="paragraph" w:styleId="BodyTextIndent2">
    <w:name w:val="Body Text Indent 2"/>
    <w:basedOn w:val="Normal"/>
    <w:link w:val="BodyTextIndent2Char"/>
    <w:uiPriority w:val="99"/>
    <w:rsid w:val="00F936BF"/>
    <w:pPr>
      <w:spacing w:after="120" w:line="480" w:lineRule="auto"/>
      <w:ind w:leftChars="200" w:left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B3E57"/>
    <w:rPr>
      <w:kern w:val="2"/>
      <w:sz w:val="24"/>
    </w:rPr>
  </w:style>
  <w:style w:type="paragraph" w:customStyle="1" w:styleId="a5">
    <w:name w:val="■"/>
    <w:basedOn w:val="Normal"/>
    <w:autoRedefine/>
    <w:uiPriority w:val="99"/>
    <w:rsid w:val="00F936BF"/>
    <w:pPr>
      <w:widowControl/>
      <w:tabs>
        <w:tab w:val="num" w:pos="840"/>
      </w:tabs>
      <w:spacing w:before="120" w:after="120" w:line="480" w:lineRule="exact"/>
      <w:ind w:left="840" w:hanging="360"/>
      <w:jc w:val="both"/>
    </w:pPr>
    <w:rPr>
      <w:rFonts w:eastAsia="標楷體"/>
      <w:color w:val="000000"/>
      <w:kern w:val="0"/>
      <w:sz w:val="28"/>
    </w:rPr>
  </w:style>
  <w:style w:type="paragraph" w:styleId="Header">
    <w:name w:val="header"/>
    <w:basedOn w:val="Normal"/>
    <w:link w:val="HeaderChar"/>
    <w:uiPriority w:val="99"/>
    <w:rsid w:val="00F93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B3E57"/>
    <w:rPr>
      <w:kern w:val="2"/>
    </w:rPr>
  </w:style>
  <w:style w:type="paragraph" w:styleId="BodyText2">
    <w:name w:val="Body Text 2"/>
    <w:basedOn w:val="Normal"/>
    <w:link w:val="BodyText2Char"/>
    <w:uiPriority w:val="99"/>
    <w:rsid w:val="00F936BF"/>
    <w:pPr>
      <w:widowControl/>
      <w:autoSpaceDE w:val="0"/>
      <w:autoSpaceDN w:val="0"/>
      <w:adjustRightInd w:val="0"/>
      <w:spacing w:line="300" w:lineRule="atLeast"/>
      <w:jc w:val="center"/>
      <w:textDirection w:val="lrTbV"/>
      <w:textAlignment w:val="center"/>
    </w:pPr>
    <w:rPr>
      <w:rFonts w:ascii="標楷體" w:eastAsia="標楷體" w:hAnsi="ｵﾘｱd､､ｷ｢ﾅ"/>
      <w:b/>
      <w:bCs/>
      <w:color w:val="000000"/>
      <w:spacing w:val="25"/>
      <w:kern w:val="0"/>
      <w:sz w:val="36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29E9"/>
    <w:rPr>
      <w:szCs w:val="24"/>
    </w:rPr>
  </w:style>
  <w:style w:type="paragraph" w:styleId="BodyText3">
    <w:name w:val="Body Text 3"/>
    <w:basedOn w:val="Normal"/>
    <w:link w:val="BodyText3Char"/>
    <w:uiPriority w:val="99"/>
    <w:rsid w:val="00F936BF"/>
    <w:pPr>
      <w:snapToGrid w:val="0"/>
      <w:spacing w:line="300" w:lineRule="exact"/>
      <w:jc w:val="both"/>
    </w:pPr>
    <w:rPr>
      <w:rFonts w:ascii="標楷體" w:eastAsia="標楷體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129E9"/>
    <w:rPr>
      <w:sz w:val="16"/>
      <w:szCs w:val="16"/>
    </w:rPr>
  </w:style>
  <w:style w:type="paragraph" w:styleId="PlainText">
    <w:name w:val="Plain Text"/>
    <w:aliases w:val="一般文字 字元"/>
    <w:basedOn w:val="Normal"/>
    <w:link w:val="PlainTextChar"/>
    <w:uiPriority w:val="99"/>
    <w:rsid w:val="00F936BF"/>
    <w:rPr>
      <w:rFonts w:ascii="細明體" w:eastAsia="細明體" w:hAnsi="Courier New"/>
    </w:rPr>
  </w:style>
  <w:style w:type="character" w:customStyle="1" w:styleId="PlainTextChar">
    <w:name w:val="Plain Text Char"/>
    <w:aliases w:val="一般文字 字元 Char"/>
    <w:basedOn w:val="DefaultParagraphFont"/>
    <w:link w:val="PlainText"/>
    <w:uiPriority w:val="99"/>
    <w:locked/>
    <w:rsid w:val="001B3E57"/>
    <w:rPr>
      <w:rFonts w:ascii="細明體" w:eastAsia="細明體" w:hAnsi="Courier New"/>
      <w:kern w:val="2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F936BF"/>
    <w:rPr>
      <w:rFonts w:ascii="Arial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3E57"/>
    <w:rPr>
      <w:rFonts w:ascii="Arial" w:hAnsi="Arial"/>
      <w:kern w:val="2"/>
      <w:sz w:val="18"/>
    </w:rPr>
  </w:style>
  <w:style w:type="paragraph" w:styleId="Footer">
    <w:name w:val="footer"/>
    <w:aliases w:val="字元"/>
    <w:basedOn w:val="Normal"/>
    <w:link w:val="FooterChar"/>
    <w:uiPriority w:val="99"/>
    <w:rsid w:val="00F936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aliases w:val="字元 Char"/>
    <w:basedOn w:val="DefaultParagraphFont"/>
    <w:link w:val="Footer"/>
    <w:uiPriority w:val="99"/>
    <w:locked/>
    <w:rsid w:val="001B3E57"/>
    <w:rPr>
      <w:kern w:val="2"/>
    </w:rPr>
  </w:style>
  <w:style w:type="character" w:styleId="PageNumber">
    <w:name w:val="page number"/>
    <w:basedOn w:val="DefaultParagraphFont"/>
    <w:uiPriority w:val="99"/>
    <w:rsid w:val="00F936BF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F936BF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F936BF"/>
    <w:rPr>
      <w:rFonts w:cs="Times New Roman"/>
      <w:b/>
    </w:rPr>
  </w:style>
  <w:style w:type="character" w:styleId="CommentReference">
    <w:name w:val="annotation reference"/>
    <w:basedOn w:val="DefaultParagraphFont"/>
    <w:uiPriority w:val="99"/>
    <w:semiHidden/>
    <w:rsid w:val="00F936BF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F936BF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8442B"/>
    <w:rPr>
      <w:kern w:val="2"/>
      <w:sz w:val="24"/>
    </w:rPr>
  </w:style>
  <w:style w:type="paragraph" w:styleId="NormalWeb">
    <w:name w:val="Normal (Web)"/>
    <w:basedOn w:val="Normal"/>
    <w:uiPriority w:val="99"/>
    <w:rsid w:val="00F936BF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a6">
    <w:name w:val="壹、標題"/>
    <w:basedOn w:val="Normal"/>
    <w:uiPriority w:val="99"/>
    <w:rsid w:val="00F936BF"/>
    <w:pPr>
      <w:spacing w:beforeLines="50" w:afterLines="50" w:line="460" w:lineRule="exact"/>
      <w:ind w:left="561" w:hangingChars="200" w:hanging="561"/>
    </w:pPr>
    <w:rPr>
      <w:rFonts w:ascii="標楷體" w:eastAsia="標楷體" w:hAnsi="標楷體"/>
      <w:b/>
      <w:bCs/>
      <w:color w:val="000000"/>
      <w:sz w:val="28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93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13FA4"/>
    <w:rPr>
      <w:rFonts w:cs="Times New Roman"/>
      <w:b/>
      <w:bCs/>
      <w:szCs w:val="24"/>
    </w:rPr>
  </w:style>
  <w:style w:type="character" w:customStyle="1" w:styleId="email">
    <w:name w:val="email"/>
    <w:basedOn w:val="DefaultParagraphFont"/>
    <w:uiPriority w:val="99"/>
    <w:rsid w:val="00F936BF"/>
    <w:rPr>
      <w:rFonts w:cs="Times New Roman"/>
    </w:rPr>
  </w:style>
  <w:style w:type="paragraph" w:customStyle="1" w:styleId="AI">
    <w:name w:val="AI"/>
    <w:basedOn w:val="Normal"/>
    <w:autoRedefine/>
    <w:uiPriority w:val="99"/>
    <w:rsid w:val="00F936BF"/>
    <w:pPr>
      <w:widowControl/>
      <w:spacing w:beforeLines="50" w:afterLines="50" w:line="600" w:lineRule="exact"/>
      <w:ind w:firstLineChars="200" w:firstLine="640"/>
      <w:jc w:val="both"/>
    </w:pPr>
    <w:rPr>
      <w:rFonts w:eastAsia="標楷體"/>
      <w:noProof/>
      <w:spacing w:val="20"/>
      <w:kern w:val="28"/>
      <w:sz w:val="28"/>
    </w:rPr>
  </w:style>
  <w:style w:type="paragraph" w:styleId="Date">
    <w:name w:val="Date"/>
    <w:basedOn w:val="Normal"/>
    <w:next w:val="Normal"/>
    <w:link w:val="DateChar"/>
    <w:uiPriority w:val="99"/>
    <w:rsid w:val="00F936BF"/>
    <w:pPr>
      <w:jc w:val="right"/>
    </w:pPr>
    <w:rPr>
      <w:rFonts w:ascii="標楷體" w:eastAsia="標楷體" w:hAnsi="標楷體"/>
      <w:b/>
      <w:bCs/>
      <w:color w:val="000000"/>
    </w:rPr>
  </w:style>
  <w:style w:type="character" w:customStyle="1" w:styleId="DateChar">
    <w:name w:val="Date Char"/>
    <w:basedOn w:val="DefaultParagraphFont"/>
    <w:link w:val="Date"/>
    <w:uiPriority w:val="99"/>
    <w:semiHidden/>
    <w:rsid w:val="00E129E9"/>
    <w:rPr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F936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8442B"/>
    <w:rPr>
      <w:rFonts w:ascii="細明體" w:eastAsia="細明體" w:hAnsi="細明體"/>
      <w:sz w:val="24"/>
    </w:rPr>
  </w:style>
  <w:style w:type="character" w:customStyle="1" w:styleId="description1">
    <w:name w:val="description1"/>
    <w:uiPriority w:val="99"/>
    <w:rsid w:val="00F936BF"/>
    <w:rPr>
      <w:rFonts w:ascii="Georgia" w:hAnsi="Georgia"/>
      <w:color w:val="333333"/>
      <w:spacing w:val="312"/>
      <w:sz w:val="23"/>
      <w:shd w:val="clear" w:color="auto" w:fill="auto"/>
    </w:rPr>
  </w:style>
  <w:style w:type="character" w:customStyle="1" w:styleId="style501">
    <w:name w:val="style501"/>
    <w:uiPriority w:val="99"/>
    <w:rsid w:val="00F936BF"/>
    <w:rPr>
      <w:b/>
      <w:color w:val="993300"/>
    </w:rPr>
  </w:style>
  <w:style w:type="paragraph" w:styleId="BodyText">
    <w:name w:val="Body Text"/>
    <w:basedOn w:val="Normal"/>
    <w:link w:val="BodyTextChar"/>
    <w:uiPriority w:val="99"/>
    <w:rsid w:val="00F936BF"/>
    <w:pPr>
      <w:spacing w:beforeLines="50" w:afterLines="50"/>
      <w:jc w:val="center"/>
    </w:pPr>
    <w:rPr>
      <w:rFonts w:eastAsia="標楷體"/>
      <w:b/>
      <w:bCs/>
      <w:sz w:val="3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B3E57"/>
    <w:rPr>
      <w:rFonts w:eastAsia="標楷體"/>
      <w:b/>
      <w:kern w:val="2"/>
      <w:sz w:val="24"/>
    </w:rPr>
  </w:style>
  <w:style w:type="character" w:customStyle="1" w:styleId="doc31">
    <w:name w:val="doc31"/>
    <w:uiPriority w:val="99"/>
    <w:rsid w:val="005877B6"/>
    <w:rPr>
      <w:spacing w:val="480"/>
      <w:sz w:val="20"/>
    </w:rPr>
  </w:style>
  <w:style w:type="paragraph" w:customStyle="1" w:styleId="Default">
    <w:name w:val="Default"/>
    <w:uiPriority w:val="99"/>
    <w:rsid w:val="00DC5E3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ListParagraph">
    <w:name w:val="List Paragraph"/>
    <w:basedOn w:val="Normal"/>
    <w:uiPriority w:val="99"/>
    <w:qFormat/>
    <w:rsid w:val="00F14E19"/>
    <w:pPr>
      <w:ind w:leftChars="200" w:left="480"/>
    </w:pPr>
    <w:rPr>
      <w:rFonts w:ascii="Calibri" w:hAnsi="Calibri"/>
      <w:szCs w:val="22"/>
    </w:rPr>
  </w:style>
  <w:style w:type="paragraph" w:customStyle="1" w:styleId="a7">
    <w:name w:val="一a"/>
    <w:basedOn w:val="Normal"/>
    <w:uiPriority w:val="99"/>
    <w:rsid w:val="00067BBA"/>
    <w:pPr>
      <w:spacing w:line="520" w:lineRule="exact"/>
      <w:ind w:left="510" w:hanging="510"/>
      <w:jc w:val="both"/>
    </w:pPr>
    <w:rPr>
      <w:rFonts w:ascii="標楷體" w:eastAsia="標楷體" w:hAnsi="標楷體"/>
      <w:sz w:val="28"/>
    </w:rPr>
  </w:style>
  <w:style w:type="paragraph" w:customStyle="1" w:styleId="a8">
    <w:name w:val="表"/>
    <w:basedOn w:val="a7"/>
    <w:uiPriority w:val="99"/>
    <w:rsid w:val="00067BBA"/>
    <w:pPr>
      <w:spacing w:line="380" w:lineRule="exact"/>
      <w:ind w:left="0" w:firstLine="0"/>
      <w:jc w:val="center"/>
    </w:pPr>
  </w:style>
  <w:style w:type="paragraph" w:customStyle="1" w:styleId="a9">
    <w:name w:val="標"/>
    <w:basedOn w:val="Normal"/>
    <w:uiPriority w:val="99"/>
    <w:rsid w:val="00067BBA"/>
    <w:pPr>
      <w:tabs>
        <w:tab w:val="left" w:pos="7680"/>
      </w:tabs>
      <w:spacing w:afterLines="50"/>
      <w:jc w:val="center"/>
    </w:pPr>
    <w:rPr>
      <w:rFonts w:ascii="標楷體" w:eastAsia="標楷體" w:hAnsi="標楷體"/>
      <w:spacing w:val="10"/>
      <w:sz w:val="44"/>
    </w:rPr>
  </w:style>
  <w:style w:type="paragraph" w:customStyle="1" w:styleId="aa">
    <w:name w:val="表一"/>
    <w:basedOn w:val="Normal"/>
    <w:uiPriority w:val="99"/>
    <w:rsid w:val="00067BBA"/>
    <w:pPr>
      <w:spacing w:line="400" w:lineRule="exact"/>
      <w:ind w:left="567" w:hanging="567"/>
      <w:jc w:val="both"/>
    </w:pPr>
    <w:rPr>
      <w:rFonts w:ascii="標楷體" w:eastAsia="標楷體" w:hAnsi="標楷體"/>
      <w:sz w:val="28"/>
    </w:rPr>
  </w:style>
  <w:style w:type="table" w:styleId="TableGrid">
    <w:name w:val="Table Grid"/>
    <w:basedOn w:val="TableNormal"/>
    <w:uiPriority w:val="99"/>
    <w:rsid w:val="007C449D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1">
    <w:name w:val="t1"/>
    <w:basedOn w:val="Normal"/>
    <w:uiPriority w:val="99"/>
    <w:rsid w:val="001B3E57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customStyle="1" w:styleId="2">
    <w:name w:val="樣式2"/>
    <w:basedOn w:val="Normal"/>
    <w:uiPriority w:val="99"/>
    <w:rsid w:val="001B3E57"/>
    <w:pPr>
      <w:spacing w:line="400" w:lineRule="exact"/>
      <w:ind w:left="540" w:hangingChars="225" w:hanging="540"/>
    </w:pPr>
    <w:rPr>
      <w:rFonts w:ascii="標楷體" w:eastAsia="標楷體" w:hAnsi="標楷體" w:cs="標楷體"/>
    </w:rPr>
  </w:style>
  <w:style w:type="paragraph" w:customStyle="1" w:styleId="13">
    <w:name w:val="清單段落1"/>
    <w:basedOn w:val="Normal"/>
    <w:uiPriority w:val="99"/>
    <w:rsid w:val="001B3E57"/>
    <w:pPr>
      <w:ind w:leftChars="200" w:left="480"/>
    </w:pPr>
  </w:style>
  <w:style w:type="paragraph" w:customStyle="1" w:styleId="ab">
    <w:name w:val="圖表"/>
    <w:basedOn w:val="Normal"/>
    <w:link w:val="ac"/>
    <w:uiPriority w:val="99"/>
    <w:rsid w:val="001B3E57"/>
    <w:pPr>
      <w:tabs>
        <w:tab w:val="left" w:pos="1134"/>
      </w:tabs>
      <w:adjustRightInd w:val="0"/>
      <w:snapToGrid w:val="0"/>
      <w:spacing w:after="240"/>
      <w:ind w:left="1134" w:hanging="1134"/>
      <w:jc w:val="center"/>
    </w:pPr>
    <w:rPr>
      <w:rFonts w:ascii="Calibri" w:eastAsia="標楷體" w:hAnsi="Calibri"/>
    </w:rPr>
  </w:style>
  <w:style w:type="character" w:customStyle="1" w:styleId="ac">
    <w:name w:val="圖表 字元"/>
    <w:link w:val="ab"/>
    <w:uiPriority w:val="99"/>
    <w:locked/>
    <w:rsid w:val="001B3E57"/>
    <w:rPr>
      <w:rFonts w:ascii="Calibri" w:eastAsia="標楷體" w:hAnsi="Calibri"/>
      <w:kern w:val="2"/>
      <w:sz w:val="24"/>
    </w:rPr>
  </w:style>
  <w:style w:type="paragraph" w:customStyle="1" w:styleId="14">
    <w:name w:val="無間距1"/>
    <w:uiPriority w:val="99"/>
    <w:rsid w:val="001B3E57"/>
    <w:pPr>
      <w:widowControl w:val="0"/>
    </w:pPr>
    <w:rPr>
      <w:rFonts w:ascii="Calibri" w:hAnsi="Calibri"/>
    </w:rPr>
  </w:style>
  <w:style w:type="paragraph" w:styleId="List">
    <w:name w:val="List"/>
    <w:basedOn w:val="Normal"/>
    <w:uiPriority w:val="99"/>
    <w:rsid w:val="001B3E57"/>
    <w:pPr>
      <w:ind w:left="480" w:hanging="480"/>
    </w:pPr>
    <w:rPr>
      <w:szCs w:val="20"/>
    </w:rPr>
  </w:style>
  <w:style w:type="character" w:customStyle="1" w:styleId="htmltxt1">
    <w:name w:val="html_txt1"/>
    <w:uiPriority w:val="99"/>
    <w:rsid w:val="001B3E57"/>
    <w:rPr>
      <w:color w:val="000000"/>
    </w:rPr>
  </w:style>
  <w:style w:type="paragraph" w:customStyle="1" w:styleId="15">
    <w:name w:val="註解文字1"/>
    <w:basedOn w:val="Normal"/>
    <w:uiPriority w:val="99"/>
    <w:rsid w:val="001B3E57"/>
    <w:pPr>
      <w:suppressAutoHyphens/>
    </w:pPr>
    <w:rPr>
      <w:kern w:val="1"/>
      <w:lang w:eastAsia="ar-SA"/>
    </w:rPr>
  </w:style>
  <w:style w:type="character" w:customStyle="1" w:styleId="description2">
    <w:name w:val="description2"/>
    <w:uiPriority w:val="99"/>
    <w:rsid w:val="001B3E57"/>
    <w:rPr>
      <w:b/>
      <w:color w:val="00FFFF"/>
      <w:sz w:val="36"/>
    </w:rPr>
  </w:style>
  <w:style w:type="paragraph" w:customStyle="1" w:styleId="20">
    <w:name w:val="清單段落2"/>
    <w:basedOn w:val="Normal"/>
    <w:uiPriority w:val="99"/>
    <w:rsid w:val="001B3E57"/>
    <w:pPr>
      <w:ind w:leftChars="200" w:left="480"/>
    </w:pPr>
    <w:rPr>
      <w:rFonts w:ascii="Calibri" w:hAnsi="Calibri"/>
      <w:szCs w:val="22"/>
    </w:rPr>
  </w:style>
  <w:style w:type="paragraph" w:customStyle="1" w:styleId="16">
    <w:name w:val="自定1"/>
    <w:basedOn w:val="Normal"/>
    <w:uiPriority w:val="99"/>
    <w:rsid w:val="00125B62"/>
    <w:pPr>
      <w:spacing w:before="100" w:after="100" w:line="240" w:lineRule="atLeast"/>
    </w:pPr>
    <w:rPr>
      <w:rFonts w:ascii="標楷體" w:eastAsia="標楷體" w:hAnsi="標楷體"/>
      <w:bCs/>
      <w:sz w:val="28"/>
      <w:szCs w:val="28"/>
    </w:rPr>
  </w:style>
  <w:style w:type="character" w:customStyle="1" w:styleId="mailheadertext1">
    <w:name w:val="mailheadertext1"/>
    <w:basedOn w:val="DefaultParagraphFont"/>
    <w:uiPriority w:val="99"/>
    <w:rsid w:val="005B73DB"/>
    <w:rPr>
      <w:rFonts w:cs="Times New Roman"/>
      <w:color w:val="000000"/>
      <w:sz w:val="18"/>
      <w:szCs w:val="18"/>
    </w:rPr>
  </w:style>
  <w:style w:type="paragraph" w:customStyle="1" w:styleId="17">
    <w:name w:val="文1"/>
    <w:basedOn w:val="Normal"/>
    <w:uiPriority w:val="99"/>
    <w:rsid w:val="00813FA4"/>
    <w:pPr>
      <w:spacing w:beforeLines="50" w:afterLines="50" w:line="560" w:lineRule="exact"/>
      <w:ind w:firstLineChars="225" w:firstLine="585"/>
      <w:jc w:val="both"/>
    </w:pPr>
    <w:rPr>
      <w:rFonts w:ascii="細明體" w:eastAsia="細明體"/>
      <w:sz w:val="26"/>
    </w:rPr>
  </w:style>
  <w:style w:type="paragraph" w:styleId="NormalIndent">
    <w:name w:val="Normal Indent"/>
    <w:basedOn w:val="Normal"/>
    <w:uiPriority w:val="99"/>
    <w:rsid w:val="00813FA4"/>
    <w:pPr>
      <w:spacing w:line="240" w:lineRule="atLeast"/>
      <w:ind w:left="907"/>
      <w:jc w:val="both"/>
    </w:pPr>
    <w:rPr>
      <w:rFonts w:ascii="標楷體" w:eastAsia="標楷體"/>
      <w:sz w:val="30"/>
    </w:rPr>
  </w:style>
  <w:style w:type="paragraph" w:customStyle="1" w:styleId="font7">
    <w:name w:val="font7"/>
    <w:basedOn w:val="Normal"/>
    <w:uiPriority w:val="99"/>
    <w:rsid w:val="00813FA4"/>
    <w:pPr>
      <w:widowControl/>
      <w:spacing w:before="100" w:beforeAutospacing="1" w:after="100" w:afterAutospacing="1"/>
    </w:pPr>
    <w:rPr>
      <w:rFonts w:eastAsia="Arial Unicode MS"/>
      <w:kern w:val="0"/>
    </w:rPr>
  </w:style>
  <w:style w:type="character" w:customStyle="1" w:styleId="rwrro">
    <w:name w:val="rwrro"/>
    <w:basedOn w:val="DefaultParagraphFont"/>
    <w:uiPriority w:val="99"/>
    <w:rsid w:val="00813FA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3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313</Words>
  <Characters>1786</Characters>
  <Application>Microsoft Office Outlook</Application>
  <DocSecurity>0</DocSecurity>
  <Lines>0</Lines>
  <Paragraphs>0</Paragraphs>
  <ScaleCrop>false</ScaleCrop>
  <Company>教育部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附件一：計畫書內容（在填寫申請表前請先詳細閱讀本填表說明及審查原則）</dc:title>
  <dc:subject/>
  <dc:creator>moejsmpc</dc:creator>
  <cp:keywords/>
  <dc:description/>
  <cp:lastModifiedBy>user_2</cp:lastModifiedBy>
  <cp:revision>2</cp:revision>
  <cp:lastPrinted>2014-03-05T02:09:00Z</cp:lastPrinted>
  <dcterms:created xsi:type="dcterms:W3CDTF">2014-03-18T02:55:00Z</dcterms:created>
  <dcterms:modified xsi:type="dcterms:W3CDTF">2014-03-18T02:55:00Z</dcterms:modified>
</cp:coreProperties>
</file>