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F75" w:rsidRDefault="00244F75" w:rsidP="00830628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244F75" w:rsidRPr="00882B48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244F75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244F75" w:rsidRPr="008239E5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/>
          <w:sz w:val="28"/>
          <w:szCs w:val="28"/>
        </w:rPr>
        <w:t>(www.fitness.org.tw)</w:t>
      </w:r>
      <w:r w:rsidRPr="008239E5">
        <w:rPr>
          <w:rFonts w:ascii="標楷體" w:eastAsia="標楷體" w:hAnsi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/>
          <w:sz w:val="28"/>
          <w:szCs w:val="28"/>
        </w:rPr>
        <w:t>(passport.fitness.org.tw)</w:t>
      </w:r>
    </w:p>
    <w:p w:rsidR="00244F75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244F75" w:rsidRDefault="00244F75" w:rsidP="00305956">
      <w:pPr>
        <w:pStyle w:val="ListParagraph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244F75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244F75" w:rsidRDefault="00244F75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國小</w:t>
      </w:r>
      <w:r>
        <w:rPr>
          <w:rFonts w:ascii="標楷體" w:eastAsia="標楷體" w:hAnsi="標楷體"/>
          <w:sz w:val="28"/>
          <w:szCs w:val="28"/>
        </w:rPr>
        <w:t>)/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國中以上</w:t>
      </w:r>
      <w:r>
        <w:rPr>
          <w:rFonts w:ascii="標楷體" w:eastAsia="標楷體" w:hAnsi="標楷體"/>
          <w:sz w:val="28"/>
          <w:szCs w:val="28"/>
        </w:rPr>
        <w:t>)</w:t>
      </w:r>
    </w:p>
    <w:p w:rsidR="00244F75" w:rsidRDefault="00244F75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天前</w:t>
      </w:r>
    </w:p>
    <w:p w:rsidR="00244F75" w:rsidRDefault="00244F75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/>
          <w:sz w:val="28"/>
          <w:szCs w:val="28"/>
        </w:rPr>
        <w:t>42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以馬拉松為依據</w:t>
      </w:r>
      <w:r>
        <w:rPr>
          <w:rFonts w:ascii="標楷體" w:eastAsia="標楷體" w:hAnsi="標楷體"/>
          <w:sz w:val="28"/>
          <w:szCs w:val="28"/>
        </w:rPr>
        <w:t>)</w:t>
      </w:r>
    </w:p>
    <w:p w:rsidR="00244F75" w:rsidRDefault="00244F75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44F75" w:rsidRPr="001C426A" w:rsidRDefault="00244F75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/>
          <w:sz w:val="28"/>
          <w:szCs w:val="28"/>
        </w:rPr>
        <w:t>/</w:t>
      </w:r>
      <w:r w:rsidRPr="001C426A">
        <w:rPr>
          <w:rFonts w:ascii="標楷體" w:eastAsia="標楷體" w:hAnsi="標楷體" w:hint="eastAsia"/>
          <w:sz w:val="28"/>
          <w:szCs w:val="28"/>
        </w:rPr>
        <w:t>設計：</w:t>
      </w:r>
    </w:p>
    <w:p w:rsidR="00244F75" w:rsidRDefault="00244F75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尤其是國小學生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44F75" w:rsidRPr="00D06221" w:rsidRDefault="00244F75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244F75" w:rsidRDefault="00244F75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244F75" w:rsidRPr="001C426A" w:rsidRDefault="00244F75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244F75" w:rsidRPr="00D06221" w:rsidRDefault="00244F75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/>
          <w:sz w:val="28"/>
          <w:szCs w:val="28"/>
        </w:rPr>
        <w:t>88</w:t>
      </w:r>
      <w:r w:rsidRPr="00D06221">
        <w:rPr>
          <w:rFonts w:ascii="標楷體" w:eastAsia="標楷體" w:hAnsi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/>
          <w:sz w:val="28"/>
          <w:szCs w:val="28"/>
        </w:rPr>
        <w:t>333</w:t>
      </w:r>
      <w:r w:rsidRPr="00D06221">
        <w:rPr>
          <w:rFonts w:ascii="標楷體" w:eastAsia="標楷體" w:hAnsi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/>
          <w:sz w:val="28"/>
          <w:szCs w:val="28"/>
        </w:rPr>
        <w:t>92</w:t>
      </w:r>
      <w:r w:rsidRPr="00D06221">
        <w:rPr>
          <w:rFonts w:ascii="標楷體" w:eastAsia="標楷體" w:hAnsi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/>
          <w:sz w:val="28"/>
          <w:szCs w:val="28"/>
        </w:rPr>
        <w:t>95</w:t>
      </w:r>
      <w:r w:rsidRPr="00D06221">
        <w:rPr>
          <w:rFonts w:ascii="標楷體" w:eastAsia="標楷體" w:hAnsi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/>
          <w:sz w:val="28"/>
          <w:szCs w:val="28"/>
        </w:rPr>
        <w:t>96</w:t>
      </w:r>
      <w:r w:rsidRPr="00D06221">
        <w:rPr>
          <w:rFonts w:ascii="標楷體" w:eastAsia="標楷體" w:hAnsi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/>
          <w:sz w:val="28"/>
          <w:szCs w:val="28"/>
        </w:rPr>
        <w:t>/</w:t>
      </w:r>
      <w:r w:rsidRPr="00D06221">
        <w:rPr>
          <w:rFonts w:ascii="標楷體" w:eastAsia="標楷體" w:hAnsi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244F75" w:rsidRPr="008C3860" w:rsidRDefault="00244F75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244F75" w:rsidRDefault="00244F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244F75" w:rsidRDefault="00244F7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244F75" w:rsidRDefault="00244F75"/>
    <w:p w:rsidR="00244F75" w:rsidRDefault="00244F75"/>
    <w:p w:rsidR="00244F75" w:rsidRDefault="00244F75"/>
    <w:p w:rsidR="00244F75" w:rsidRDefault="00244F75"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/>
    <w:p w:rsidR="00244F75" w:rsidRDefault="00244F75">
      <w:pPr>
        <w:widowControl/>
      </w:pPr>
      <w:r>
        <w:br w:type="page"/>
      </w:r>
    </w:p>
    <w:p w:rsidR="00244F75" w:rsidRDefault="00244F75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244F75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F75" w:rsidRDefault="00244F75" w:rsidP="00882B48">
      <w:r>
        <w:separator/>
      </w:r>
    </w:p>
  </w:endnote>
  <w:endnote w:type="continuationSeparator" w:id="0">
    <w:p w:rsidR="00244F75" w:rsidRDefault="00244F75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F75" w:rsidRDefault="00244F75">
    <w:pPr>
      <w:pStyle w:val="Footer"/>
      <w:jc w:val="center"/>
    </w:pPr>
    <w:fldSimple w:instr="PAGE   \* MERGEFORMAT">
      <w:r w:rsidRPr="00830628">
        <w:rPr>
          <w:noProof/>
          <w:lang w:val="zh-TW"/>
        </w:rPr>
        <w:t>2</w:t>
      </w:r>
    </w:fldSimple>
  </w:p>
  <w:p w:rsidR="00244F75" w:rsidRDefault="00244F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F75" w:rsidRDefault="00244F75" w:rsidP="00882B48">
      <w:r>
        <w:separator/>
      </w:r>
    </w:p>
  </w:footnote>
  <w:footnote w:type="continuationSeparator" w:id="0">
    <w:p w:rsidR="00244F75" w:rsidRDefault="00244F75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154D75"/>
    <w:rsid w:val="001C426A"/>
    <w:rsid w:val="001D4CCB"/>
    <w:rsid w:val="0021774F"/>
    <w:rsid w:val="00244F75"/>
    <w:rsid w:val="00305956"/>
    <w:rsid w:val="00307D6C"/>
    <w:rsid w:val="00367CC5"/>
    <w:rsid w:val="003E0252"/>
    <w:rsid w:val="0067447A"/>
    <w:rsid w:val="00754CB8"/>
    <w:rsid w:val="007E5674"/>
    <w:rsid w:val="007F2E73"/>
    <w:rsid w:val="008239E5"/>
    <w:rsid w:val="00830628"/>
    <w:rsid w:val="00882B48"/>
    <w:rsid w:val="008C3860"/>
    <w:rsid w:val="00903253"/>
    <w:rsid w:val="00962734"/>
    <w:rsid w:val="00B970D7"/>
    <w:rsid w:val="00BB6438"/>
    <w:rsid w:val="00BF286F"/>
    <w:rsid w:val="00C15354"/>
    <w:rsid w:val="00C332E8"/>
    <w:rsid w:val="00D04A64"/>
    <w:rsid w:val="00D06221"/>
    <w:rsid w:val="00D10EA0"/>
    <w:rsid w:val="00D44AA6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25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0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6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115</Words>
  <Characters>658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2015-06-05T02:28:00Z</dcterms:created>
  <dcterms:modified xsi:type="dcterms:W3CDTF">2015-06-05T02:28:00Z</dcterms:modified>
</cp:coreProperties>
</file>