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01C" w:rsidRDefault="00DA101C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margin-left:36pt;margin-top:0;width:468pt;height:54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" filled="f" stroked="f">
            <v:textbox>
              <w:txbxContent>
                <w:p w:rsidR="00DA101C" w:rsidRPr="00D7145C" w:rsidRDefault="00DA101C" w:rsidP="00D7145C">
                  <w:pPr>
                    <w:jc w:val="center"/>
                    <w:rPr>
                      <w:rFonts w:ascii="華康中特圓體" w:eastAsia="華康中特圓體"/>
                      <w:b/>
                      <w:noProof/>
                      <w:color w:val="FFFF00"/>
                      <w:sz w:val="48"/>
                      <w:szCs w:val="48"/>
                    </w:rPr>
                  </w:pPr>
                  <w:r w:rsidRPr="00D7145C">
                    <w:rPr>
                      <w:rFonts w:ascii="華康中特圓體" w:eastAsia="華康中特圓體" w:hint="eastAsia"/>
                      <w:b/>
                      <w:color w:val="FFFF00"/>
                      <w:sz w:val="48"/>
                      <w:szCs w:val="48"/>
                    </w:rPr>
                    <w:t>教師專業成長</w:t>
                  </w:r>
                  <w:r w:rsidRPr="00D7145C">
                    <w:rPr>
                      <w:rFonts w:ascii="華康中特圓體" w:eastAsia="華康中特圓體" w:hAnsi="標楷體"/>
                      <w:b/>
                      <w:color w:val="FFFF00"/>
                      <w:sz w:val="48"/>
                      <w:szCs w:val="48"/>
                    </w:rPr>
                    <w:t>-</w:t>
                  </w:r>
                  <w:r w:rsidRPr="00D7145C">
                    <w:rPr>
                      <w:rFonts w:ascii="華康中特圓體" w:eastAsia="華康中特圓體" w:hAnsi="標楷體" w:hint="eastAsia"/>
                      <w:b/>
                      <w:color w:val="FFFF00"/>
                      <w:sz w:val="48"/>
                      <w:szCs w:val="48"/>
                    </w:rPr>
                    <w:t>學校行政領導研習會</w:t>
                  </w:r>
                </w:p>
              </w:txbxContent>
            </v:textbox>
          </v:shape>
        </w:pict>
      </w:r>
      <w:r>
        <w:rPr>
          <w:noProof/>
        </w:rPr>
        <w:pict>
          <v:rect id="矩形 2" o:spid="_x0000_s1027" style="position:absolute;margin-left:-3.75pt;margin-top:3.5pt;width:530.8pt;height:768pt;z-index:-25165977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" stroked="f" strokeweight="2pt">
            <v:fill r:id="rId6" o:title="" recolor="t" rotate="t" type="frame"/>
          </v:rect>
        </w:pict>
      </w:r>
    </w:p>
    <w:tbl>
      <w:tblPr>
        <w:tblpPr w:leftFromText="180" w:rightFromText="180" w:vertAnchor="text" w:horzAnchor="margin" w:tblpXSpec="center" w:tblpY="1330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16"/>
        <w:gridCol w:w="1521"/>
        <w:gridCol w:w="3424"/>
        <w:gridCol w:w="3553"/>
      </w:tblGrid>
      <w:tr w:rsidR="00DA101C" w:rsidRPr="0003017B" w:rsidTr="00D7145C">
        <w:trPr>
          <w:trHeight w:val="410"/>
        </w:trPr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A092C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日期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A092C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時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間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A092C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活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動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內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容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A092C">
            <w:pPr>
              <w:spacing w:beforeLines="50" w:afterLines="50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主持人或主講人</w:t>
            </w:r>
          </w:p>
        </w:tc>
      </w:tr>
      <w:tr w:rsidR="00DA101C" w:rsidRPr="0003017B" w:rsidTr="00D7145C">
        <w:trPr>
          <w:cantSplit/>
          <w:trHeight w:val="411"/>
        </w:trPr>
        <w:tc>
          <w:tcPr>
            <w:tcW w:w="71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EA092C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五月六日</w:t>
            </w:r>
            <w:r w:rsidRPr="0003017B">
              <w:rPr>
                <w:rFonts w:ascii="華康中特圓體" w:eastAsia="華康中特圓體" w:hAnsi="標楷體"/>
                <w:color w:val="FFFFFF"/>
              </w:rPr>
              <w:t xml:space="preserve">  (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星期二</w:t>
            </w:r>
            <w:r w:rsidRPr="0003017B">
              <w:rPr>
                <w:rFonts w:ascii="華康中特圓體" w:eastAsia="華康中特圓體" w:hAnsi="標楷體"/>
                <w:color w:val="FFFFFF"/>
              </w:rPr>
              <w:t>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08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30~08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50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 w:hint="eastAsia"/>
                <w:color w:val="FFFF00"/>
              </w:rPr>
              <w:t>報</w:t>
            </w:r>
            <w:r w:rsidRPr="0003017B">
              <w:rPr>
                <w:rFonts w:ascii="華康中特圓體" w:eastAsia="華康中特圓體"/>
                <w:color w:val="FFFF00"/>
              </w:rPr>
              <w:t xml:space="preserve">                              </w:t>
            </w:r>
            <w:r w:rsidRPr="0003017B">
              <w:rPr>
                <w:rFonts w:ascii="華康中特圓體" w:eastAsia="華康中特圓體" w:hint="eastAsia"/>
                <w:color w:val="FFFF00"/>
              </w:rPr>
              <w:t>到</w:t>
            </w:r>
          </w:p>
        </w:tc>
      </w:tr>
      <w:tr w:rsidR="00DA101C" w:rsidRPr="0003017B" w:rsidTr="00D7145C">
        <w:trPr>
          <w:cantSplit/>
          <w:trHeight w:val="572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EA092C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08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50~09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00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始業式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李新鄉院長、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嘉雄</w:t>
            </w:r>
            <w:r w:rsidRPr="0003017B">
              <w:rPr>
                <w:rFonts w:ascii="華康中特圓體" w:eastAsia="華康中特圓體" w:hint="eastAsia"/>
                <w:color w:val="FFFFFF"/>
              </w:rPr>
              <w:t>主任</w:t>
            </w:r>
          </w:p>
        </w:tc>
      </w:tr>
      <w:tr w:rsidR="00DA101C" w:rsidRPr="0003017B" w:rsidTr="00D7145C">
        <w:trPr>
          <w:cantSplit/>
          <w:trHeight w:val="1383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EA092C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09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00~10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30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5A1FF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學校教育行政領導的衝擊與因應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主持人：</w:t>
            </w:r>
            <w:r w:rsidRPr="0003017B">
              <w:rPr>
                <w:rFonts w:ascii="華康中特圓體" w:eastAsia="華康中特圓體" w:hint="eastAsia"/>
                <w:color w:val="FFFFFF"/>
              </w:rPr>
              <w:t>李新鄉院長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</w:t>
            </w:r>
            <w:r w:rsidRPr="0003017B">
              <w:rPr>
                <w:rFonts w:ascii="華康中特圓體" w:eastAsia="華康中特圓體" w:hAnsi="標楷體" w:hint="eastAsia"/>
                <w:color w:val="FFFFFF"/>
                <w:sz w:val="22"/>
              </w:rPr>
              <w:t>南臺科技大學教育領導與評鑑所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）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主講人：董旭英教授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（國立成功大學教育研究所）</w:t>
            </w:r>
          </w:p>
        </w:tc>
      </w:tr>
      <w:tr w:rsidR="00DA101C" w:rsidRPr="0003017B" w:rsidTr="00D7145C">
        <w:trPr>
          <w:cantSplit/>
          <w:trHeight w:val="437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EA092C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10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30~10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40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茶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                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敘</w:t>
            </w:r>
          </w:p>
        </w:tc>
      </w:tr>
      <w:tr w:rsidR="00DA101C" w:rsidRPr="0003017B" w:rsidTr="00D7145C">
        <w:trPr>
          <w:cantSplit/>
          <w:trHeight w:val="1380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EA092C">
            <w:pPr>
              <w:spacing w:beforeLines="50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10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40~12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20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領導美學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主持人：黃</w:t>
            </w: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惠慈助理教授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（南臺科技大學師資培育中心）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主講人：黃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宗顯教授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/>
                <w:color w:val="FFFFFF"/>
              </w:rPr>
              <w:t>(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國立台南大學教育學院院長</w:t>
            </w:r>
            <w:r w:rsidRPr="0003017B">
              <w:rPr>
                <w:rFonts w:ascii="華康中特圓體" w:eastAsia="華康中特圓體" w:hAnsi="標楷體"/>
                <w:color w:val="FFFFFF"/>
              </w:rPr>
              <w:t>)</w:t>
            </w:r>
          </w:p>
        </w:tc>
      </w:tr>
      <w:tr w:rsidR="00DA101C" w:rsidRPr="0003017B" w:rsidTr="00D7145C">
        <w:trPr>
          <w:cantSplit/>
          <w:trHeight w:val="400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ind w:left="113" w:right="113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12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20~13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40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 w:hint="eastAsia"/>
                <w:color w:val="FFFF00"/>
              </w:rPr>
              <w:t>午</w:t>
            </w:r>
            <w:r w:rsidRPr="0003017B">
              <w:rPr>
                <w:rFonts w:ascii="華康中特圓體" w:eastAsia="華康中特圓體"/>
                <w:color w:val="FFFF00"/>
              </w:rPr>
              <w:t xml:space="preserve">                              </w:t>
            </w:r>
            <w:r w:rsidRPr="0003017B">
              <w:rPr>
                <w:rFonts w:ascii="華康中特圓體" w:eastAsia="華康中特圓體" w:hint="eastAsia"/>
                <w:color w:val="FFFF00"/>
              </w:rPr>
              <w:t>餐</w:t>
            </w:r>
          </w:p>
        </w:tc>
      </w:tr>
      <w:tr w:rsidR="00DA101C" w:rsidRPr="0003017B" w:rsidTr="00D7145C">
        <w:trPr>
          <w:cantSplit/>
          <w:trHeight w:val="1419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ind w:left="113" w:right="113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13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40~14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D7145C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 w:cs="新細明體"/>
                <w:color w:val="FFFFFF"/>
                <w:kern w:val="0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學校行政領導</w:t>
            </w:r>
            <w:r w:rsidRPr="00D7145C">
              <w:rPr>
                <w:rFonts w:ascii="華康中特圓體" w:eastAsia="華康中特圓體" w:hAnsi="標楷體" w:cs="新細明體" w:hint="eastAsia"/>
                <w:color w:val="FFFFFF"/>
                <w:kern w:val="0"/>
              </w:rPr>
              <w:t>經驗分享</w:t>
            </w:r>
          </w:p>
          <w:p w:rsidR="00DA101C" w:rsidRPr="00D7145C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 w:cs="新細明體"/>
                <w:color w:val="FFFFFF"/>
                <w:kern w:val="0"/>
              </w:rPr>
            </w:pPr>
            <w:r w:rsidRPr="00D7145C">
              <w:rPr>
                <w:rFonts w:ascii="華康中特圓體" w:eastAsia="華康中特圓體" w:hAnsi="標楷體" w:cs="新細明體" w:hint="eastAsia"/>
                <w:color w:val="FFFFFF"/>
                <w:kern w:val="0"/>
              </w:rPr>
              <w:t>（國中組）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主持人：沈明正助理教授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（南臺科技大學師資培育中心）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主講人：敬世龍校長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（台南市歸仁國中）</w:t>
            </w:r>
          </w:p>
        </w:tc>
      </w:tr>
      <w:tr w:rsidR="00DA101C" w:rsidRPr="0003017B" w:rsidTr="00D7145C">
        <w:trPr>
          <w:cantSplit/>
          <w:trHeight w:val="1412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textDirection w:val="tbRlV"/>
            <w:vAlign w:val="center"/>
          </w:tcPr>
          <w:p w:rsidR="00DA101C" w:rsidRPr="0003017B" w:rsidRDefault="00DA101C" w:rsidP="004E01BD">
            <w:pPr>
              <w:ind w:left="113" w:right="113"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14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50~15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50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學校行政領導經驗分享</w:t>
            </w:r>
          </w:p>
          <w:p w:rsidR="00DA101C" w:rsidRPr="00D7145C" w:rsidRDefault="00DA101C" w:rsidP="004E01BD">
            <w:pPr>
              <w:widowControl/>
              <w:jc w:val="center"/>
              <w:rPr>
                <w:rFonts w:ascii="華康中特圓體" w:eastAsia="華康中特圓體" w:hAnsi="標楷體" w:cs="新細明體"/>
                <w:color w:val="FFFFFF"/>
                <w:kern w:val="0"/>
              </w:rPr>
            </w:pPr>
            <w:r w:rsidRPr="00D7145C">
              <w:rPr>
                <w:rFonts w:ascii="華康中特圓體" w:eastAsia="華康中特圓體" w:hAnsi="標楷體" w:cs="新細明體" w:hint="eastAsia"/>
                <w:color w:val="FFFFFF"/>
                <w:kern w:val="0"/>
              </w:rPr>
              <w:t>（國小組）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  <w:lang w:eastAsia="zh-CN"/>
              </w:rPr>
            </w:pP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主持人：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蕭金土</w:t>
            </w: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教授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（南臺科技大學師資培育中心）</w:t>
            </w:r>
          </w:p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主講人：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振恭校長</w:t>
            </w:r>
          </w:p>
          <w:p w:rsidR="00DA101C" w:rsidRPr="0003017B" w:rsidRDefault="00DA101C" w:rsidP="00EE33F8">
            <w:pPr>
              <w:spacing w:line="240" w:lineRule="exact"/>
              <w:ind w:leftChars="39" w:left="958" w:hangingChars="360" w:hanging="86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(</w:t>
            </w:r>
            <w:r w:rsidRPr="0003017B">
              <w:rPr>
                <w:rFonts w:ascii="華康中特圓體" w:eastAsia="華康中特圓體" w:hint="eastAsia"/>
                <w:color w:val="FFFFFF"/>
              </w:rPr>
              <w:t>台南市文元國小</w:t>
            </w:r>
            <w:r w:rsidRPr="0003017B">
              <w:rPr>
                <w:rFonts w:ascii="華康中特圓體" w:eastAsia="華康中特圓體"/>
                <w:color w:val="FFFFFF"/>
              </w:rPr>
              <w:t>)</w:t>
            </w:r>
          </w:p>
        </w:tc>
      </w:tr>
      <w:tr w:rsidR="00DA101C" w:rsidRPr="0003017B" w:rsidTr="00D7145C">
        <w:trPr>
          <w:cantSplit/>
          <w:trHeight w:val="388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/>
                <w:color w:val="FFFF00"/>
              </w:rPr>
              <w:t>15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50~16</w:t>
            </w:r>
            <w:r w:rsidRPr="0003017B">
              <w:rPr>
                <w:rFonts w:ascii="華康中特圓體" w:eastAsia="華康中特圓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/>
                <w:color w:val="FFFF00"/>
              </w:rPr>
              <w:t>00</w:t>
            </w:r>
          </w:p>
        </w:tc>
        <w:tc>
          <w:tcPr>
            <w:tcW w:w="6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 w:hAnsi="標楷體"/>
                <w:color w:val="FFFF00"/>
              </w:rPr>
            </w:pPr>
            <w:r w:rsidRPr="0003017B">
              <w:rPr>
                <w:rFonts w:ascii="華康中特圓體" w:eastAsia="華康中特圓體" w:hAnsi="標楷體" w:hint="eastAsia"/>
                <w:color w:val="FFFF00"/>
              </w:rPr>
              <w:t>茶</w:t>
            </w:r>
            <w:r w:rsidRPr="0003017B">
              <w:rPr>
                <w:rFonts w:ascii="華康中特圓體" w:eastAsia="華康中特圓體" w:hAnsi="標楷體"/>
                <w:color w:val="FFFF00"/>
              </w:rPr>
              <w:t xml:space="preserve">                            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敘</w:t>
            </w:r>
          </w:p>
        </w:tc>
      </w:tr>
      <w:tr w:rsidR="00DA101C" w:rsidRPr="0003017B" w:rsidTr="00D7145C">
        <w:trPr>
          <w:cantSplit/>
          <w:trHeight w:val="1438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16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00~16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學校行政經驗分享</w:t>
            </w:r>
          </w:p>
          <w:p w:rsidR="00DA101C" w:rsidRPr="0003017B" w:rsidRDefault="00DA101C" w:rsidP="004E01BD">
            <w:pPr>
              <w:ind w:firstLineChars="100" w:firstLine="240"/>
              <w:jc w:val="center"/>
              <w:rPr>
                <w:rFonts w:ascii="華康中特圓體" w:eastAsia="華康中特圓體" w:hAnsi="標楷體"/>
                <w:color w:val="FFFFFF"/>
              </w:rPr>
            </w:pPr>
            <w:r w:rsidRPr="0003017B">
              <w:rPr>
                <w:rFonts w:ascii="華康中特圓體" w:eastAsia="華康中特圓體" w:hAnsi="標楷體" w:hint="eastAsia"/>
                <w:color w:val="FFFFFF"/>
              </w:rPr>
              <w:t>（高中組）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主持人：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03017B">
              <w:rPr>
                <w:rFonts w:ascii="華康中特圓體" w:eastAsia="華康中特圓體" w:hint="eastAsia"/>
                <w:color w:val="FFFFFF"/>
              </w:rPr>
              <w:t>光明</w:t>
            </w:r>
            <w:r w:rsidRPr="0003017B">
              <w:rPr>
                <w:rFonts w:ascii="華康中特圓體" w:eastAsia="華康中特圓體" w:hint="eastAsia"/>
                <w:color w:val="FFFFFF"/>
                <w:lang w:eastAsia="zh-CN"/>
              </w:rPr>
              <w:t>助理教授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（南臺科技大學教育領導與評鑑研究所）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主講人：陳修平校長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（國立台南女中）</w:t>
            </w:r>
          </w:p>
        </w:tc>
      </w:tr>
      <w:tr w:rsidR="00DA101C" w:rsidRPr="0003017B" w:rsidTr="00D7145C">
        <w:trPr>
          <w:cantSplit/>
          <w:trHeight w:val="976"/>
        </w:trPr>
        <w:tc>
          <w:tcPr>
            <w:tcW w:w="716" w:type="dxa"/>
            <w:vMerge/>
            <w:tcBorders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991B6E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/>
                <w:color w:val="FFFFFF"/>
              </w:rPr>
              <w:t>16</w:t>
            </w:r>
            <w:r w:rsidRPr="0003017B">
              <w:rPr>
                <w:rFonts w:ascii="華康中特圓體" w:eastAsia="華康中特圓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/>
                <w:color w:val="FFFFFF"/>
              </w:rPr>
              <w:t>40~17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：</w:t>
            </w:r>
            <w:r w:rsidRPr="0003017B">
              <w:rPr>
                <w:rFonts w:ascii="華康中特圓體" w:eastAsia="華康中特圓體" w:hAnsi="標楷體"/>
                <w:color w:val="FFFFFF"/>
              </w:rPr>
              <w:t>0</w:t>
            </w:r>
            <w:r w:rsidRPr="0003017B">
              <w:rPr>
                <w:rFonts w:ascii="華康中特圓體" w:eastAsia="華康中特圓體"/>
                <w:color w:val="FFFFFF"/>
              </w:rPr>
              <w:t>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座談會暨閉幕式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主持人：</w:t>
            </w:r>
            <w:r w:rsidRPr="0003017B">
              <w:rPr>
                <w:rFonts w:ascii="華康中特圓體" w:eastAsia="華康中特圓體" w:hAnsi="標楷體" w:hint="eastAsia"/>
                <w:color w:val="FFFFFF"/>
              </w:rPr>
              <w:t>黃</w:t>
            </w:r>
            <w:r w:rsidRPr="00D7145C">
              <w:rPr>
                <w:rFonts w:ascii="華康中特圓體" w:eastAsia="華康中特圓體" w:hAnsi="華康中圓體" w:cs="華康中圓體" w:hint="eastAsia"/>
                <w:color w:val="FFFFFF"/>
              </w:rPr>
              <w:t>嘉雄</w:t>
            </w:r>
            <w:r w:rsidRPr="0003017B">
              <w:rPr>
                <w:rFonts w:ascii="華康中特圓體" w:eastAsia="華康中特圓體" w:hint="eastAsia"/>
                <w:color w:val="FFFFFF"/>
              </w:rPr>
              <w:t>主任</w:t>
            </w:r>
          </w:p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  <w:r w:rsidRPr="0003017B">
              <w:rPr>
                <w:rFonts w:ascii="華康中特圓體" w:eastAsia="華康中特圓體" w:hint="eastAsia"/>
                <w:color w:val="FFFFFF"/>
              </w:rPr>
              <w:t>（南臺科技大學師資培育中心）</w:t>
            </w:r>
          </w:p>
        </w:tc>
      </w:tr>
      <w:tr w:rsidR="00DA101C" w:rsidRPr="0003017B" w:rsidTr="00D7145C">
        <w:trPr>
          <w:cantSplit/>
          <w:trHeight w:val="613"/>
        </w:trPr>
        <w:tc>
          <w:tcPr>
            <w:tcW w:w="71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widowControl/>
              <w:jc w:val="center"/>
              <w:rPr>
                <w:rFonts w:ascii="華康中特圓體" w:eastAsia="華康中特圓體" w:hAnsi="標楷體"/>
                <w:color w:val="FFFFFF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>
              <w:rPr>
                <w:noProof/>
              </w:rPr>
              <w:pict>
                <v:shape id="文字方塊 6" o:spid="_x0000_s1028" type="#_x0000_t202" style="position:absolute;left:0;text-align:left;margin-left:27.5pt;margin-top:30.5pt;width:413.5pt;height:67.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" filled="f" stroked="f">
                  <v:textbox>
                    <w:txbxContent>
                      <w:p w:rsidR="00DA101C" w:rsidRPr="009F1B5C" w:rsidRDefault="00DA101C" w:rsidP="00A953CE">
                        <w:pPr>
                          <w:spacing w:line="400" w:lineRule="exact"/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</w:pP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主辦單位：南臺科技大學師資培育中心</w:t>
                        </w:r>
                        <w:r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、教育領導與評鑑所</w:t>
                        </w:r>
                        <w:r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           </w:t>
                        </w:r>
                      </w:p>
                      <w:p w:rsidR="00DA101C" w:rsidRPr="009F1B5C" w:rsidRDefault="00DA101C" w:rsidP="00A953CE">
                        <w:pPr>
                          <w:spacing w:line="400" w:lineRule="exact"/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</w:pP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日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    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期：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>2014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年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>5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月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>6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日（星期二）</w:t>
                        </w:r>
                      </w:p>
                      <w:p w:rsidR="00DA101C" w:rsidRPr="00D53743" w:rsidRDefault="00DA101C" w:rsidP="00A953CE">
                        <w:pPr>
                          <w:spacing w:line="400" w:lineRule="exact"/>
                          <w:rPr>
                            <w:rFonts w:ascii="標楷體" w:eastAsia="SimSun" w:hAnsi="標楷體"/>
                            <w:sz w:val="32"/>
                            <w:szCs w:val="32"/>
                          </w:rPr>
                        </w:pP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地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    </w:t>
                        </w:r>
                        <w:r w:rsidRPr="009F1B5C"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點：南臺科技大學</w:t>
                        </w:r>
                        <w:r w:rsidRPr="009F1B5C">
                          <w:rPr>
                            <w:rFonts w:ascii="華康中特圓體" w:eastAsia="華康中特圓體"/>
                            <w:b/>
                            <w:color w:val="FFFF00"/>
                            <w:sz w:val="26"/>
                            <w:szCs w:val="26"/>
                          </w:rPr>
                          <w:t xml:space="preserve">N107 </w:t>
                        </w:r>
                        <w:r>
                          <w:rPr>
                            <w:rFonts w:ascii="華康中特圓體" w:eastAsia="華康中特圓體" w:hint="eastAsia"/>
                            <w:b/>
                            <w:color w:val="FFFF00"/>
                            <w:sz w:val="26"/>
                            <w:szCs w:val="26"/>
                          </w:rPr>
                          <w:t>會議室</w:t>
                        </w:r>
                        <w:r w:rsidRPr="009F1B5C">
                          <w:rPr>
                            <w:rFonts w:ascii="標楷體" w:eastAsia="SimSun" w:hAnsi="標楷體"/>
                            <w:color w:val="FFFF00"/>
                            <w:sz w:val="32"/>
                            <w:szCs w:val="32"/>
                          </w:rPr>
                          <w:t xml:space="preserve"> </w:t>
                        </w:r>
                        <w:r w:rsidRPr="00D53743">
                          <w:rPr>
                            <w:rFonts w:ascii="標楷體" w:eastAsia="SimSun" w:hAnsi="標楷體"/>
                            <w:sz w:val="32"/>
                            <w:szCs w:val="32"/>
                          </w:rPr>
                          <w:t xml:space="preserve">   </w:t>
                        </w:r>
                        <w:bookmarkStart w:id="0" w:name="_GoBack"/>
                        <w:bookmarkEnd w:id="0"/>
                      </w:p>
                    </w:txbxContent>
                  </v:textbox>
                </v:shape>
              </w:pict>
            </w:r>
            <w:r w:rsidRPr="0003017B">
              <w:rPr>
                <w:rFonts w:ascii="華康中特圓體" w:eastAsia="華康中特圓體"/>
                <w:color w:val="FFFF00"/>
              </w:rPr>
              <w:t>17</w:t>
            </w:r>
            <w:r w:rsidRPr="0003017B">
              <w:rPr>
                <w:rFonts w:ascii="華康中特圓體" w:eastAsia="華康中特圓體" w:hAnsi="標楷體" w:hint="eastAsia"/>
                <w:color w:val="FFFF00"/>
              </w:rPr>
              <w:t>：</w:t>
            </w:r>
            <w:r w:rsidRPr="0003017B">
              <w:rPr>
                <w:rFonts w:ascii="華康中特圓體" w:eastAsia="華康中特圓體" w:hAnsi="標楷體"/>
                <w:color w:val="FFFF00"/>
              </w:rPr>
              <w:t>0</w:t>
            </w:r>
            <w:r w:rsidRPr="0003017B">
              <w:rPr>
                <w:rFonts w:ascii="華康中特圓體" w:eastAsia="華康中特圓體"/>
                <w:color w:val="FFFF00"/>
              </w:rPr>
              <w:t>0~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4E01BD">
            <w:pPr>
              <w:spacing w:line="240" w:lineRule="exact"/>
              <w:jc w:val="center"/>
              <w:rPr>
                <w:rFonts w:ascii="華康中特圓體" w:eastAsia="華康中特圓體"/>
                <w:color w:val="FFFF00"/>
              </w:rPr>
            </w:pPr>
            <w:r w:rsidRPr="0003017B">
              <w:rPr>
                <w:rFonts w:ascii="華康中特圓體" w:eastAsia="華康中特圓體" w:hint="eastAsia"/>
                <w:color w:val="FFFF00"/>
              </w:rPr>
              <w:t>賦歸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DA101C" w:rsidRPr="0003017B" w:rsidRDefault="00DA101C" w:rsidP="00EE33F8">
            <w:pPr>
              <w:spacing w:line="240" w:lineRule="exact"/>
              <w:ind w:leftChars="-11" w:left="958" w:hangingChars="410" w:hanging="984"/>
              <w:jc w:val="center"/>
              <w:rPr>
                <w:rFonts w:ascii="華康中特圓體" w:eastAsia="華康中特圓體"/>
                <w:color w:val="FFFFFF"/>
              </w:rPr>
            </w:pPr>
          </w:p>
        </w:tc>
      </w:tr>
    </w:tbl>
    <w:p w:rsidR="00DA101C" w:rsidRDefault="00DA101C">
      <w:pPr>
        <w:rPr>
          <w:noProof/>
        </w:rPr>
      </w:pPr>
      <w:r>
        <w:rPr>
          <w:noProof/>
        </w:rPr>
        <w:pict>
          <v:shape id="文字方塊 4" o:spid="_x0000_s1029" type="#_x0000_t202" style="position:absolute;margin-left:36pt;margin-top:18pt;width:462pt;height:45pt;z-index:2516587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" filled="f" stroked="f">
            <v:textbox>
              <w:txbxContent>
                <w:p w:rsidR="00DA101C" w:rsidRPr="00D7145C" w:rsidRDefault="00DA101C" w:rsidP="00D7145C">
                  <w:pPr>
                    <w:jc w:val="center"/>
                    <w:rPr>
                      <w:rFonts w:ascii="華康中特圓體" w:eastAsia="華康中特圓體"/>
                      <w:b/>
                      <w:noProof/>
                      <w:color w:val="FFFF00"/>
                      <w:sz w:val="48"/>
                      <w:szCs w:val="48"/>
                    </w:rPr>
                  </w:pPr>
                  <w:r>
                    <w:rPr>
                      <w:rFonts w:ascii="華康中特圓體" w:eastAsia="華康中特圓體" w:hint="eastAsia"/>
                      <w:b/>
                      <w:color w:val="FFFF00"/>
                      <w:sz w:val="48"/>
                      <w:szCs w:val="48"/>
                    </w:rPr>
                    <w:t>議程表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s1030" type="#_x0000_t75" style="position:absolute;margin-left:11.35pt;margin-top:7.25pt;width:39.9pt;height:27.7pt;z-index:251655680;visibility:visible;mso-position-horizontal-relative:text;mso-position-vertical-relative:text">
            <v:imagedata r:id="rId7" o:title=""/>
          </v:shape>
        </w:pict>
      </w:r>
    </w:p>
    <w:sectPr w:rsidR="00DA101C" w:rsidSect="005C6A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01C" w:rsidRDefault="00DA101C" w:rsidP="005A1FFD">
      <w:r>
        <w:separator/>
      </w:r>
    </w:p>
  </w:endnote>
  <w:endnote w:type="continuationSeparator" w:id="0">
    <w:p w:rsidR="00DA101C" w:rsidRDefault="00DA101C" w:rsidP="005A1F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中特圓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湞憤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01C" w:rsidRDefault="00DA101C" w:rsidP="005A1FFD">
      <w:r>
        <w:separator/>
      </w:r>
    </w:p>
  </w:footnote>
  <w:footnote w:type="continuationSeparator" w:id="0">
    <w:p w:rsidR="00DA101C" w:rsidRDefault="00DA101C" w:rsidP="005A1F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AA5"/>
    <w:rsid w:val="0003017B"/>
    <w:rsid w:val="000F0223"/>
    <w:rsid w:val="00142346"/>
    <w:rsid w:val="001D1D18"/>
    <w:rsid w:val="00206076"/>
    <w:rsid w:val="00316F6F"/>
    <w:rsid w:val="00317A76"/>
    <w:rsid w:val="004E01BD"/>
    <w:rsid w:val="004F36F6"/>
    <w:rsid w:val="005A1FFD"/>
    <w:rsid w:val="005A7C04"/>
    <w:rsid w:val="005C6AA5"/>
    <w:rsid w:val="008F0DEC"/>
    <w:rsid w:val="00991B6E"/>
    <w:rsid w:val="009B33B4"/>
    <w:rsid w:val="009D22F6"/>
    <w:rsid w:val="009F1B5C"/>
    <w:rsid w:val="00A953CE"/>
    <w:rsid w:val="00B43613"/>
    <w:rsid w:val="00B70AD9"/>
    <w:rsid w:val="00C17549"/>
    <w:rsid w:val="00C37F54"/>
    <w:rsid w:val="00D53743"/>
    <w:rsid w:val="00D7145C"/>
    <w:rsid w:val="00DA101C"/>
    <w:rsid w:val="00EA092C"/>
    <w:rsid w:val="00EE33F8"/>
    <w:rsid w:val="00F8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AA5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C6AA5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AA5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5A1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A1FFD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1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A1FFD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103</Words>
  <Characters>588</Characters>
  <Application>Microsoft Office Outlook</Application>
  <DocSecurity>0</DocSecurity>
  <Lines>0</Lines>
  <Paragraphs>0</Paragraphs>
  <ScaleCrop>false</ScaleCrop>
  <Company>C.M.T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SP3-08</dc:creator>
  <cp:keywords/>
  <dc:description/>
  <cp:lastModifiedBy>Stut</cp:lastModifiedBy>
  <cp:revision>4</cp:revision>
  <cp:lastPrinted>2014-03-27T01:43:00Z</cp:lastPrinted>
  <dcterms:created xsi:type="dcterms:W3CDTF">2014-03-28T02:28:00Z</dcterms:created>
  <dcterms:modified xsi:type="dcterms:W3CDTF">2014-03-31T09:15:00Z</dcterms:modified>
</cp:coreProperties>
</file>