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9D2" w:rsidRDefault="001039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s1026" type="#_x0000_t75" style="position:absolute;margin-left:-84pt;margin-top:-41.25pt;width:585.45pt;height:807.75pt;z-index:-251658240;visibility:visible">
            <v:imagedata r:id="rId4" o:title=""/>
          </v:shape>
        </w:pict>
      </w:r>
    </w:p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>
      <w:r>
        <w:rPr>
          <w:noProof/>
        </w:rPr>
        <w:pict>
          <v:shape id="圖片 5" o:spid="_x0000_s1027" type="#_x0000_t75" style="position:absolute;margin-left:-71.25pt;margin-top:-63pt;width:561pt;height:828.45pt;z-index:-251657216;visibility:visible">
            <v:imagedata r:id="rId5" o:title=""/>
          </v:shape>
        </w:pict>
      </w:r>
    </w:p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>
      <w:r>
        <w:rPr>
          <w:noProof/>
        </w:rPr>
        <w:pict>
          <v:shape id="圖片 6" o:spid="_x0000_s1028" type="#_x0000_t75" style="position:absolute;margin-left:-82.5pt;margin-top:-57.75pt;width:580.5pt;height:806.25pt;z-index:-251656192;visibility:visible">
            <v:imagedata r:id="rId6" o:title=""/>
          </v:shape>
        </w:pict>
      </w:r>
    </w:p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>
      <w:bookmarkStart w:id="0" w:name="_GoBack"/>
      <w:r>
        <w:rPr>
          <w:noProof/>
        </w:rPr>
        <w:pict>
          <v:shape id="圖片 7" o:spid="_x0000_s1029" type="#_x0000_t75" style="position:absolute;margin-left:-84.75pt;margin-top:-56.25pt;width:570pt;height:810pt;z-index:-251655168;visibility:visible">
            <v:imagedata r:id="rId7" o:title=""/>
          </v:shape>
        </w:pict>
      </w:r>
      <w:bookmarkEnd w:id="0"/>
    </w:p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p w:rsidR="001039D2" w:rsidRDefault="001039D2"/>
    <w:sectPr w:rsidR="001039D2" w:rsidSect="000043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550D"/>
    <w:rsid w:val="00004382"/>
    <w:rsid w:val="001039D2"/>
    <w:rsid w:val="00264C3A"/>
    <w:rsid w:val="005708DE"/>
    <w:rsid w:val="005F1FCF"/>
    <w:rsid w:val="006E1F24"/>
    <w:rsid w:val="0089550D"/>
    <w:rsid w:val="0097122B"/>
    <w:rsid w:val="00BD1A20"/>
    <w:rsid w:val="00CE09BC"/>
    <w:rsid w:val="00D1496E"/>
    <w:rsid w:val="00EE0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6E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1496E"/>
    <w:pPr>
      <w:widowControl w:val="0"/>
    </w:pPr>
  </w:style>
  <w:style w:type="paragraph" w:styleId="ListParagraph">
    <w:name w:val="List Paragraph"/>
    <w:basedOn w:val="Normal"/>
    <w:uiPriority w:val="99"/>
    <w:qFormat/>
    <w:rsid w:val="00D1496E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89550D"/>
    <w:rPr>
      <w:rFonts w:ascii="Calibri Light" w:hAnsi="Calibri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550D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22</Words>
  <Characters>129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2015-03-26T01:40:00Z</dcterms:created>
  <dcterms:modified xsi:type="dcterms:W3CDTF">2015-03-26T01:40:00Z</dcterms:modified>
</cp:coreProperties>
</file>