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53" w:rsidRPr="00D32E18" w:rsidRDefault="00562553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562553" w:rsidRPr="00D32E18" w:rsidRDefault="0056255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562553" w:rsidRDefault="0056255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/>
          <w:sz w:val="28"/>
          <w:szCs w:val="28"/>
        </w:rPr>
        <w:t>106</w:t>
      </w:r>
      <w:r w:rsidRPr="00D32E18">
        <w:rPr>
          <w:rFonts w:eastAsia="標楷體" w:hAnsi="Arial Black" w:hint="eastAsia"/>
          <w:sz w:val="28"/>
          <w:szCs w:val="28"/>
        </w:rPr>
        <w:t>年度「建構特殊教育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562553" w:rsidRPr="00D32E18" w:rsidRDefault="0056255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－「有愛無礙網站」成果發表暨推廣研習會</w:t>
      </w:r>
      <w:r>
        <w:rPr>
          <w:rFonts w:eastAsia="標楷體" w:hAnsi="Arial Black" w:hint="eastAsia"/>
          <w:sz w:val="28"/>
          <w:szCs w:val="28"/>
        </w:rPr>
        <w:t>實施計畫</w:t>
      </w:r>
    </w:p>
    <w:p w:rsidR="00562553" w:rsidRDefault="00562553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 w:hint="eastAsia"/>
          <w:sz w:val="28"/>
        </w:rPr>
        <w:t>有愛無礙網站：網址</w:t>
      </w:r>
      <w:r w:rsidRPr="00FD73CA">
        <w:rPr>
          <w:rFonts w:eastAsia="標楷體"/>
          <w:sz w:val="28"/>
        </w:rPr>
        <w:t>http://www.dale.nthu.edu.tw/</w:t>
      </w:r>
    </w:p>
    <w:p w:rsidR="00562553" w:rsidRPr="00FD73CA" w:rsidRDefault="00562553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562553" w:rsidRPr="00D32E18" w:rsidRDefault="00562553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 w:hint="eastAsia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 w:hint="eastAsia"/>
          <w:b w:val="0"/>
          <w:sz w:val="24"/>
        </w:rPr>
        <w:t>據：教育部國民及學前教育署</w:t>
      </w:r>
      <w:r>
        <w:rPr>
          <w:rFonts w:eastAsia="標楷體"/>
          <w:b w:val="0"/>
          <w:sz w:val="24"/>
        </w:rPr>
        <w:t>106</w:t>
      </w:r>
      <w:r w:rsidRPr="00D32E18">
        <w:rPr>
          <w:rFonts w:eastAsia="標楷體" w:hint="eastAsia"/>
          <w:b w:val="0"/>
          <w:sz w:val="24"/>
        </w:rPr>
        <w:t>年</w:t>
      </w:r>
      <w:r>
        <w:rPr>
          <w:rFonts w:eastAsia="標楷體"/>
          <w:b w:val="0"/>
          <w:sz w:val="24"/>
        </w:rPr>
        <w:t>2</w:t>
      </w:r>
      <w:r w:rsidRPr="00D32E18">
        <w:rPr>
          <w:rFonts w:eastAsia="標楷體" w:hint="eastAsia"/>
          <w:b w:val="0"/>
          <w:sz w:val="24"/>
        </w:rPr>
        <w:t>月</w:t>
      </w:r>
      <w:r>
        <w:rPr>
          <w:rFonts w:eastAsia="標楷體"/>
          <w:b w:val="0"/>
          <w:sz w:val="24"/>
        </w:rPr>
        <w:t>21</w:t>
      </w:r>
      <w:r w:rsidRPr="00D32E18">
        <w:rPr>
          <w:rFonts w:eastAsia="標楷體" w:hint="eastAsia"/>
          <w:b w:val="0"/>
          <w:sz w:val="24"/>
        </w:rPr>
        <w:t>日臺教國署原字第</w:t>
      </w:r>
      <w:r>
        <w:rPr>
          <w:rFonts w:eastAsia="標楷體"/>
          <w:b w:val="0"/>
          <w:sz w:val="24"/>
        </w:rPr>
        <w:t>1060019367</w:t>
      </w:r>
      <w:r w:rsidRPr="00D32E18">
        <w:rPr>
          <w:rFonts w:eastAsia="標楷體" w:hint="eastAsia"/>
          <w:b w:val="0"/>
          <w:sz w:val="24"/>
        </w:rPr>
        <w:t>號函辦理。</w:t>
      </w:r>
    </w:p>
    <w:p w:rsidR="00562553" w:rsidRDefault="00562553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 w:hint="eastAsia"/>
          <w:b w:val="0"/>
          <w:sz w:val="24"/>
        </w:rPr>
        <w:t>的：</w:t>
      </w:r>
    </w:p>
    <w:p w:rsidR="00562553" w:rsidRPr="00D32E18" w:rsidRDefault="00562553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（一）增進特教班教師及普通班教師之特教專業知能暨經驗交流。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（二）藉研習會之互動，驗證研究成果之可行性，並策訂未來研究之方向。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三、指導單位：教育部國民及學前教育署</w:t>
      </w:r>
    </w:p>
    <w:p w:rsidR="00562553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四、主辦單位：</w:t>
      </w:r>
    </w:p>
    <w:p w:rsidR="00562553" w:rsidRPr="00AE51AA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（一）國立清華大</w:t>
      </w:r>
      <w:r w:rsidRPr="00AE51AA">
        <w:rPr>
          <w:rFonts w:eastAsia="標楷體" w:hint="eastAsia"/>
          <w:b w:val="0"/>
          <w:sz w:val="24"/>
        </w:rPr>
        <w:t>學特教中心</w:t>
      </w:r>
    </w:p>
    <w:p w:rsidR="00562553" w:rsidRPr="00AE51AA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 w:hint="eastAsia"/>
          <w:b w:val="0"/>
          <w:sz w:val="24"/>
        </w:rPr>
        <w:t>（二）國立</w:t>
      </w:r>
      <w:r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 w:hint="eastAsia"/>
          <w:b w:val="0"/>
          <w:sz w:val="24"/>
        </w:rPr>
        <w:t>學有愛無礙研究團隊</w:t>
      </w:r>
    </w:p>
    <w:p w:rsidR="00562553" w:rsidRPr="00AE51AA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 w:hint="eastAsia"/>
          <w:b w:val="0"/>
          <w:sz w:val="24"/>
        </w:rPr>
        <w:t>五、協辦單位：國立</w:t>
      </w:r>
      <w:r>
        <w:rPr>
          <w:rFonts w:eastAsia="標楷體" w:hint="eastAsia"/>
          <w:b w:val="0"/>
          <w:sz w:val="24"/>
        </w:rPr>
        <w:t>清華</w:t>
      </w:r>
      <w:r w:rsidRPr="00AE51AA">
        <w:rPr>
          <w:rFonts w:eastAsia="標楷體" w:hint="eastAsia"/>
          <w:b w:val="0"/>
          <w:sz w:val="24"/>
        </w:rPr>
        <w:t>大學特殊教育學系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六、研習時間：</w:t>
      </w:r>
      <w:r w:rsidRPr="00D32E18">
        <w:rPr>
          <w:rFonts w:eastAsia="標楷體"/>
          <w:b w:val="0"/>
          <w:sz w:val="24"/>
        </w:rPr>
        <w:t>10</w:t>
      </w:r>
      <w:r>
        <w:rPr>
          <w:rFonts w:eastAsia="標楷體"/>
          <w:b w:val="0"/>
          <w:sz w:val="24"/>
        </w:rPr>
        <w:t>6</w:t>
      </w:r>
      <w:bookmarkStart w:id="0" w:name="_GoBack"/>
      <w:bookmarkEnd w:id="0"/>
      <w:r w:rsidRPr="00D32E18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 w:hint="eastAsia"/>
          <w:b w:val="0"/>
          <w:sz w:val="24"/>
        </w:rPr>
        <w:t>月</w:t>
      </w:r>
      <w:r>
        <w:rPr>
          <w:rFonts w:eastAsia="標楷體"/>
          <w:b w:val="0"/>
          <w:sz w:val="24"/>
        </w:rPr>
        <w:t>18</w:t>
      </w:r>
      <w:r w:rsidRPr="00D32E18">
        <w:rPr>
          <w:rFonts w:eastAsia="標楷體" w:hint="eastAsia"/>
          <w:b w:val="0"/>
          <w:sz w:val="24"/>
        </w:rPr>
        <w:t>日</w:t>
      </w:r>
      <w:r w:rsidRPr="00D32E18">
        <w:rPr>
          <w:rFonts w:eastAsia="標楷體"/>
          <w:b w:val="0"/>
          <w:sz w:val="24"/>
        </w:rPr>
        <w:t>(</w:t>
      </w:r>
      <w:r w:rsidRPr="00D32E18">
        <w:rPr>
          <w:rFonts w:eastAsia="標楷體" w:hint="eastAsia"/>
          <w:b w:val="0"/>
          <w:sz w:val="24"/>
        </w:rPr>
        <w:t>星期六</w:t>
      </w:r>
      <w:r w:rsidRPr="00D32E18">
        <w:rPr>
          <w:rFonts w:eastAsia="標楷體"/>
          <w:b w:val="0"/>
          <w:sz w:val="24"/>
        </w:rPr>
        <w:t>)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七、研習地點：國立</w:t>
      </w:r>
      <w:r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 w:hint="eastAsia"/>
          <w:b w:val="0"/>
          <w:sz w:val="24"/>
        </w:rPr>
        <w:t>大學</w:t>
      </w:r>
      <w:r w:rsidRPr="00FD73CA">
        <w:rPr>
          <w:rFonts w:eastAsia="標楷體" w:hint="eastAsia"/>
          <w:b w:val="0"/>
          <w:sz w:val="24"/>
          <w:u w:val="single"/>
        </w:rPr>
        <w:t>南大校區</w:t>
      </w:r>
      <w:r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 w:hint="eastAsia"/>
          <w:b w:val="0"/>
          <w:sz w:val="24"/>
        </w:rPr>
        <w:t>大樓</w:t>
      </w:r>
      <w:r>
        <w:rPr>
          <w:rFonts w:eastAsia="標楷體"/>
          <w:b w:val="0"/>
          <w:sz w:val="24"/>
        </w:rPr>
        <w:t>B</w:t>
      </w:r>
      <w:r w:rsidRPr="00D32E18">
        <w:rPr>
          <w:rFonts w:eastAsia="標楷體"/>
          <w:b w:val="0"/>
          <w:sz w:val="24"/>
        </w:rPr>
        <w:t>1</w:t>
      </w:r>
      <w:r>
        <w:rPr>
          <w:rFonts w:eastAsia="標楷體"/>
          <w:b w:val="0"/>
          <w:sz w:val="24"/>
        </w:rPr>
        <w:t>F</w:t>
      </w:r>
      <w:r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 w:hint="eastAsia"/>
          <w:b w:val="0"/>
          <w:sz w:val="24"/>
        </w:rPr>
        <w:t>（參閱附件二）</w:t>
      </w:r>
    </w:p>
    <w:p w:rsidR="00562553" w:rsidRDefault="00562553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八、參加人員：</w:t>
      </w:r>
    </w:p>
    <w:p w:rsidR="00562553" w:rsidRPr="00D32E18" w:rsidRDefault="00562553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（一）教育部長官、教育部國民及學前教育署長官、桃、竹、苗四縣市教育局（處）局（處）長、業務辦理相關人員及相關機構協會。</w:t>
      </w:r>
    </w:p>
    <w:p w:rsidR="00562553" w:rsidRPr="00D32E18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（二）</w:t>
      </w:r>
      <w:r w:rsidRPr="00AE51AA">
        <w:rPr>
          <w:rFonts w:eastAsia="標楷體" w:hint="eastAsia"/>
          <w:b w:val="0"/>
          <w:sz w:val="24"/>
        </w:rPr>
        <w:t>全國高級中等以下學校</w:t>
      </w:r>
      <w:r w:rsidRPr="00D32E18">
        <w:rPr>
          <w:rFonts w:eastAsia="標楷體" w:hint="eastAsia"/>
          <w:b w:val="0"/>
          <w:sz w:val="24"/>
        </w:rPr>
        <w:t>特教教師、普通班教師，以及本校特教系學生。</w:t>
      </w:r>
    </w:p>
    <w:p w:rsidR="00562553" w:rsidRPr="00D32E18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 w:hint="eastAsia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 w:hint="eastAsia"/>
          <w:b w:val="0"/>
          <w:sz w:val="24"/>
        </w:rPr>
        <w:t>人。</w:t>
      </w:r>
    </w:p>
    <w:p w:rsidR="00562553" w:rsidRDefault="00562553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九、報名</w:t>
      </w:r>
      <w:r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 w:hint="eastAsia"/>
          <w:b w:val="0"/>
          <w:sz w:val="24"/>
        </w:rPr>
        <w:t>錄取：</w:t>
      </w:r>
    </w:p>
    <w:p w:rsidR="00562553" w:rsidRPr="00D32E18" w:rsidRDefault="00562553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</w:t>
      </w:r>
      <w:r>
        <w:rPr>
          <w:rFonts w:eastAsia="標楷體" w:hint="eastAsia"/>
          <w:b w:val="0"/>
          <w:sz w:val="24"/>
        </w:rPr>
        <w:t>採上網報名方式，請連結至「教育部特教通報網」填寫，報名方式如下</w:t>
      </w:r>
      <w:r>
        <w:rPr>
          <w:rFonts w:eastAsia="標楷體"/>
          <w:b w:val="0"/>
          <w:sz w:val="24"/>
        </w:rPr>
        <w:t>:</w:t>
      </w:r>
      <w:r w:rsidRPr="00D32E18">
        <w:rPr>
          <w:rFonts w:eastAsia="標楷體" w:hint="eastAsia"/>
          <w:b w:val="0"/>
          <w:sz w:val="24"/>
        </w:rPr>
        <w:t>【</w:t>
      </w:r>
      <w:hyperlink r:id="rId7" w:history="1">
        <w:r w:rsidRPr="00D32E18">
          <w:rPr>
            <w:rStyle w:val="Hyperlink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 w:hint="eastAsia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 w:hint="eastAsia"/>
          <w:b w:val="0"/>
          <w:sz w:val="24"/>
        </w:rPr>
        <w:t>大專特教研習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 w:hint="eastAsia"/>
          <w:b w:val="0"/>
          <w:sz w:val="24"/>
        </w:rPr>
        <w:t>研習名稱「</w:t>
      </w:r>
      <w:r>
        <w:rPr>
          <w:rFonts w:eastAsia="標楷體"/>
          <w:b w:val="0"/>
          <w:sz w:val="24"/>
        </w:rPr>
        <w:t>106</w:t>
      </w:r>
      <w:r>
        <w:rPr>
          <w:rFonts w:eastAsia="標楷體" w:hint="eastAsia"/>
          <w:b w:val="0"/>
          <w:sz w:val="24"/>
        </w:rPr>
        <w:t>年度</w:t>
      </w:r>
      <w:r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 w:hint="eastAsia"/>
          <w:b w:val="0"/>
          <w:spacing w:val="-4"/>
          <w:sz w:val="24"/>
        </w:rPr>
        <w:t>有愛無礙網站」成果發表暨推廣研習會】</w:t>
      </w:r>
    </w:p>
    <w:p w:rsidR="00562553" w:rsidRPr="00D32E18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（二）錄取名單請於報名截止日後上網查詢，恕不另行通知。</w:t>
      </w:r>
    </w:p>
    <w:p w:rsidR="00562553" w:rsidRPr="00D32E18" w:rsidRDefault="00562553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十、報名日期：即日起至</w:t>
      </w:r>
      <w:r>
        <w:rPr>
          <w:rFonts w:eastAsia="標楷體"/>
          <w:b w:val="0"/>
          <w:sz w:val="24"/>
        </w:rPr>
        <w:t>106</w:t>
      </w:r>
      <w:r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 w:hint="eastAsia"/>
          <w:b w:val="0"/>
          <w:sz w:val="24"/>
        </w:rPr>
        <w:t>月</w:t>
      </w:r>
      <w:r w:rsidRPr="00D32E18">
        <w:rPr>
          <w:rFonts w:eastAsia="標楷體"/>
          <w:b w:val="0"/>
          <w:sz w:val="24"/>
        </w:rPr>
        <w:t>1</w:t>
      </w:r>
      <w:r>
        <w:rPr>
          <w:rFonts w:eastAsia="標楷體"/>
          <w:b w:val="0"/>
          <w:sz w:val="24"/>
        </w:rPr>
        <w:t>0</w:t>
      </w:r>
      <w:r w:rsidRPr="00D32E18">
        <w:rPr>
          <w:rFonts w:eastAsia="標楷體" w:hint="eastAsia"/>
          <w:b w:val="0"/>
          <w:sz w:val="24"/>
        </w:rPr>
        <w:t>日</w:t>
      </w:r>
      <w:r>
        <w:rPr>
          <w:rFonts w:eastAsia="標楷體"/>
          <w:b w:val="0"/>
          <w:sz w:val="24"/>
        </w:rPr>
        <w:t>(</w:t>
      </w:r>
      <w:r>
        <w:rPr>
          <w:rFonts w:eastAsia="標楷體" w:hint="eastAsia"/>
          <w:b w:val="0"/>
          <w:sz w:val="24"/>
        </w:rPr>
        <w:t>星期五</w:t>
      </w:r>
      <w:r>
        <w:rPr>
          <w:rFonts w:eastAsia="標楷體"/>
          <w:b w:val="0"/>
          <w:sz w:val="24"/>
        </w:rPr>
        <w:t>)</w:t>
      </w:r>
      <w:r w:rsidRPr="00D32E18">
        <w:rPr>
          <w:rFonts w:eastAsia="標楷體" w:hint="eastAsia"/>
          <w:b w:val="0"/>
          <w:sz w:val="24"/>
        </w:rPr>
        <w:t>截止。</w:t>
      </w:r>
    </w:p>
    <w:p w:rsidR="00562553" w:rsidRPr="00D32E18" w:rsidRDefault="00562553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十一、研習時數：全程參與人員將核發</w:t>
      </w:r>
      <w:r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 w:hint="eastAsia"/>
          <w:b w:val="0"/>
          <w:sz w:val="24"/>
        </w:rPr>
        <w:t>小時研習時數。</w:t>
      </w:r>
    </w:p>
    <w:p w:rsidR="00562553" w:rsidRPr="00D32E18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62553" w:rsidRPr="00D32E18" w:rsidRDefault="00562553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十三、注意事項：</w:t>
      </w:r>
    </w:p>
    <w:p w:rsidR="00562553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（一）本研習經錄取後請務必全程參與，為讓其他人有機會參加研習，已上網報名之教師若因故</w:t>
      </w:r>
    </w:p>
    <w:p w:rsidR="00562553" w:rsidRDefault="00562553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   </w:t>
      </w:r>
      <w:r w:rsidRPr="00D32E18">
        <w:rPr>
          <w:rFonts w:eastAsia="標楷體" w:hint="eastAsia"/>
          <w:b w:val="0"/>
          <w:sz w:val="24"/>
        </w:rPr>
        <w:t>無法出席，請於研習前三日</w:t>
      </w:r>
      <w:r>
        <w:rPr>
          <w:rFonts w:eastAsia="標楷體" w:hint="eastAsia"/>
          <w:b w:val="0"/>
          <w:sz w:val="24"/>
        </w:rPr>
        <w:t>來電請假</w:t>
      </w:r>
      <w:r w:rsidRPr="00D32E18">
        <w:rPr>
          <w:rFonts w:eastAsia="標楷體" w:hint="eastAsia"/>
          <w:b w:val="0"/>
          <w:sz w:val="24"/>
        </w:rPr>
        <w:t>，以便遞補其他教師。聯絡電話：</w:t>
      </w:r>
      <w:r w:rsidRPr="00D32E18">
        <w:rPr>
          <w:rFonts w:eastAsia="標楷體"/>
          <w:b w:val="0"/>
          <w:sz w:val="24"/>
        </w:rPr>
        <w:t>03-5</w:t>
      </w:r>
      <w:r>
        <w:rPr>
          <w:rFonts w:eastAsia="標楷體"/>
          <w:b w:val="0"/>
          <w:sz w:val="24"/>
        </w:rPr>
        <w:t>715131</w:t>
      </w:r>
      <w:r w:rsidRPr="00D32E18">
        <w:rPr>
          <w:rFonts w:eastAsia="標楷體"/>
          <w:b w:val="0"/>
          <w:sz w:val="24"/>
        </w:rPr>
        <w:t>-</w:t>
      </w:r>
      <w:r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3303</w:t>
      </w:r>
      <w:r>
        <w:rPr>
          <w:rFonts w:eastAsia="標楷體"/>
          <w:b w:val="0"/>
          <w:sz w:val="24"/>
        </w:rPr>
        <w:t xml:space="preserve"> </w:t>
      </w:r>
    </w:p>
    <w:p w:rsidR="00562553" w:rsidRPr="00D32E18" w:rsidRDefault="00562553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   </w:t>
      </w:r>
      <w:r>
        <w:rPr>
          <w:rFonts w:eastAsia="標楷體" w:hint="eastAsia"/>
          <w:b w:val="0"/>
          <w:sz w:val="24"/>
        </w:rPr>
        <w:t>郭虹伶</w:t>
      </w:r>
      <w:r w:rsidRPr="00D32E18">
        <w:rPr>
          <w:rFonts w:eastAsia="標楷體" w:hint="eastAsia"/>
          <w:b w:val="0"/>
          <w:sz w:val="24"/>
        </w:rPr>
        <w:t>助理。</w:t>
      </w:r>
    </w:p>
    <w:p w:rsidR="00562553" w:rsidRDefault="00562553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 w:hint="eastAsia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 w:hint="eastAsia"/>
          <w:b w:val="0"/>
          <w:sz w:val="24"/>
        </w:rPr>
        <w:t>）全程參與研習者由承辦單位核發</w:t>
      </w:r>
      <w:r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 w:hint="eastAsia"/>
          <w:b w:val="0"/>
          <w:sz w:val="24"/>
        </w:rPr>
        <w:t>小時研習時數，</w:t>
      </w:r>
      <w:r w:rsidRPr="00D32E18">
        <w:rPr>
          <w:rFonts w:eastAsia="標楷體" w:hint="eastAsia"/>
          <w:sz w:val="26"/>
          <w:szCs w:val="26"/>
        </w:rPr>
        <w:t>為尊重講師，請準時入場，研習開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sz w:val="26"/>
          <w:szCs w:val="26"/>
        </w:rPr>
        <w:t xml:space="preserve">           </w:t>
      </w:r>
      <w:r w:rsidRPr="00D32E18">
        <w:rPr>
          <w:rFonts w:eastAsia="標楷體" w:hint="eastAsia"/>
          <w:sz w:val="26"/>
          <w:szCs w:val="26"/>
        </w:rPr>
        <w:t>始逾</w:t>
      </w:r>
      <w:r w:rsidRPr="00D32E18">
        <w:rPr>
          <w:rFonts w:eastAsia="標楷體"/>
          <w:sz w:val="26"/>
          <w:szCs w:val="26"/>
        </w:rPr>
        <w:t>20</w:t>
      </w:r>
      <w:r w:rsidRPr="00D32E18">
        <w:rPr>
          <w:rFonts w:eastAsia="標楷體" w:hint="eastAsia"/>
          <w:sz w:val="26"/>
          <w:szCs w:val="26"/>
        </w:rPr>
        <w:t>分鐘後恕不予入場；</w:t>
      </w:r>
      <w:r w:rsidRPr="00D32E18">
        <w:rPr>
          <w:rFonts w:eastAsia="標楷體" w:hint="eastAsia"/>
          <w:b w:val="0"/>
          <w:sz w:val="24"/>
        </w:rPr>
        <w:t>出席時數少於</w:t>
      </w:r>
      <w:r w:rsidRPr="00D32E18">
        <w:rPr>
          <w:rFonts w:eastAsia="標楷體"/>
          <w:b w:val="0"/>
          <w:sz w:val="24"/>
        </w:rPr>
        <w:t>1/2</w:t>
      </w:r>
      <w:r w:rsidRPr="00D32E18">
        <w:rPr>
          <w:rFonts w:eastAsia="標楷體" w:hint="eastAsia"/>
          <w:b w:val="0"/>
          <w:sz w:val="24"/>
        </w:rPr>
        <w:t>（含）以上，不予核發研習時數。</w:t>
      </w:r>
    </w:p>
    <w:p w:rsidR="00562553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（三</w:t>
      </w:r>
      <w:r w:rsidRPr="00D32E18">
        <w:rPr>
          <w:rFonts w:eastAsia="標楷體" w:hint="eastAsia"/>
          <w:b w:val="0"/>
          <w:sz w:val="24"/>
        </w:rPr>
        <w:t>）本校停車位有限，請儘量搭乘大眾運輸交通工具。本校實施停車收費，研習活動優惠每次</w:t>
      </w:r>
    </w:p>
    <w:p w:rsidR="00562553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   </w:t>
      </w:r>
      <w:r w:rsidRPr="00D32E18">
        <w:rPr>
          <w:rFonts w:eastAsia="標楷體"/>
          <w:b w:val="0"/>
          <w:sz w:val="24"/>
        </w:rPr>
        <w:t>50</w:t>
      </w:r>
      <w:r w:rsidRPr="00D32E18">
        <w:rPr>
          <w:rFonts w:eastAsia="標楷體" w:hint="eastAsia"/>
          <w:b w:val="0"/>
          <w:sz w:val="24"/>
        </w:rPr>
        <w:t>元，入校停車請抽取停車幣</w:t>
      </w:r>
      <w:r w:rsidRPr="00D32E18">
        <w:rPr>
          <w:rFonts w:eastAsia="標楷體"/>
          <w:b w:val="0"/>
          <w:sz w:val="24"/>
        </w:rPr>
        <w:t>(</w:t>
      </w:r>
      <w:r w:rsidRPr="00D32E18">
        <w:rPr>
          <w:rFonts w:eastAsia="標楷體" w:hint="eastAsia"/>
          <w:b w:val="0"/>
          <w:sz w:val="24"/>
        </w:rPr>
        <w:t>黃色幣</w:t>
      </w:r>
      <w:r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int="eastAsia"/>
          <w:b w:val="0"/>
          <w:sz w:val="24"/>
        </w:rPr>
        <w:t>後，於報到處繳交優惠車費</w:t>
      </w:r>
      <w:r w:rsidRPr="00D32E18">
        <w:rPr>
          <w:rFonts w:eastAsia="標楷體"/>
          <w:b w:val="0"/>
          <w:sz w:val="24"/>
        </w:rPr>
        <w:t>50</w:t>
      </w:r>
      <w:r w:rsidRPr="00D32E18">
        <w:rPr>
          <w:rFonts w:eastAsia="標楷體" w:hint="eastAsia"/>
          <w:b w:val="0"/>
          <w:sz w:val="24"/>
        </w:rPr>
        <w:t>元並換取優惠停車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   </w:t>
      </w:r>
      <w:r w:rsidRPr="00D32E18">
        <w:rPr>
          <w:rFonts w:eastAsia="標楷體" w:hint="eastAsia"/>
          <w:b w:val="0"/>
          <w:sz w:val="24"/>
        </w:rPr>
        <w:t>幣</w:t>
      </w:r>
      <w:r w:rsidRPr="00D32E18">
        <w:rPr>
          <w:rFonts w:eastAsia="標楷體"/>
          <w:b w:val="0"/>
          <w:sz w:val="24"/>
        </w:rPr>
        <w:t>(</w:t>
      </w:r>
      <w:r w:rsidRPr="00D32E18">
        <w:rPr>
          <w:rFonts w:eastAsia="標楷體" w:hint="eastAsia"/>
          <w:b w:val="0"/>
          <w:sz w:val="24"/>
        </w:rPr>
        <w:t>粉紫色幣</w:t>
      </w:r>
      <w:r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int="eastAsia"/>
          <w:b w:val="0"/>
          <w:sz w:val="24"/>
        </w:rPr>
        <w:t>。</w:t>
      </w:r>
    </w:p>
    <w:p w:rsidR="00562553" w:rsidRPr="00D32E18" w:rsidRDefault="00562553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 w:hint="eastAsia"/>
          <w:b w:val="0"/>
          <w:sz w:val="24"/>
        </w:rPr>
        <w:t>）本次研習備有茶水供應，為響應環保請大家自備環保杯筷。</w:t>
      </w:r>
    </w:p>
    <w:p w:rsidR="00562553" w:rsidRPr="00D32E18" w:rsidRDefault="00562553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 w:hint="eastAsia"/>
          <w:b w:val="0"/>
          <w:sz w:val="24"/>
        </w:rPr>
        <w:t>十四、</w:t>
      </w:r>
      <w:r w:rsidRPr="00D32E18">
        <w:rPr>
          <w:rFonts w:eastAsia="標楷體" w:hint="eastAsia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 w:hint="eastAsia"/>
          <w:sz w:val="24"/>
        </w:rPr>
        <w:t>申請補休或</w:t>
      </w:r>
      <w:r w:rsidRPr="00D32E18">
        <w:rPr>
          <w:rFonts w:eastAsia="標楷體" w:hint="eastAsia"/>
          <w:sz w:val="24"/>
        </w:rPr>
        <w:t>公（差）假。</w:t>
      </w:r>
    </w:p>
    <w:p w:rsidR="00562553" w:rsidRPr="00D32E18" w:rsidRDefault="00562553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十五、本計畫如有未盡事宜，得隨時補充修正之。</w:t>
      </w:r>
    </w:p>
    <w:p w:rsidR="00562553" w:rsidRPr="00D32E18" w:rsidRDefault="00562553" w:rsidP="00354221">
      <w:pPr>
        <w:snapToGrid w:val="0"/>
        <w:rPr>
          <w:rFonts w:eastAsia="標楷體"/>
          <w:sz w:val="28"/>
          <w:szCs w:val="32"/>
        </w:rPr>
      </w:pPr>
    </w:p>
    <w:p w:rsidR="00562553" w:rsidRPr="00D32E18" w:rsidRDefault="0056255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 w:hint="eastAsia"/>
          <w:sz w:val="28"/>
          <w:szCs w:val="32"/>
        </w:rPr>
        <w:t>附件一</w:t>
      </w:r>
    </w:p>
    <w:p w:rsidR="00562553" w:rsidRDefault="00562553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/>
          <w:spacing w:val="-4"/>
          <w:sz w:val="28"/>
          <w:szCs w:val="28"/>
        </w:rPr>
        <w:t xml:space="preserve"> </w:t>
      </w:r>
    </w:p>
    <w:p w:rsidR="00562553" w:rsidRPr="00AA6CFD" w:rsidRDefault="00562553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53"/>
        <w:gridCol w:w="5400"/>
        <w:gridCol w:w="2892"/>
        <w:gridCol w:w="1502"/>
        <w:gridCol w:w="11"/>
      </w:tblGrid>
      <w:tr w:rsidR="00562553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shd w:val="clear" w:color="auto" w:fill="FBD4B4"/>
            <w:vAlign w:val="center"/>
          </w:tcPr>
          <w:p w:rsidR="00562553" w:rsidRPr="00AA6CFD" w:rsidRDefault="00562553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vAlign w:val="center"/>
          </w:tcPr>
          <w:p w:rsidR="00562553" w:rsidRPr="00AA6CFD" w:rsidRDefault="00562553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vAlign w:val="center"/>
          </w:tcPr>
          <w:p w:rsidR="00562553" w:rsidRPr="00AA6CFD" w:rsidRDefault="00562553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8:30 -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</w:t>
            </w:r>
          </w:p>
        </w:tc>
        <w:tc>
          <w:tcPr>
            <w:tcW w:w="9794" w:type="dxa"/>
            <w:gridSpan w:val="3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到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vAlign w:val="center"/>
          </w:tcPr>
          <w:p w:rsidR="00562553" w:rsidRPr="00AA6CFD" w:rsidRDefault="00562553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vAlign w:val="center"/>
          </w:tcPr>
          <w:p w:rsidR="00562553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562553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shd w:val="clear" w:color="auto" w:fill="FFC000"/>
            <w:vAlign w:val="center"/>
          </w:tcPr>
          <w:p w:rsidR="00562553" w:rsidRPr="0062473A" w:rsidRDefault="00562553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 xml:space="preserve">　休　息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562553" w:rsidRPr="0066255F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12:0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</w:t>
            </w:r>
            <w:r w:rsidRPr="0066255F">
              <w:rPr>
                <w:rFonts w:ascii="標楷體" w:eastAsia="標楷體" w:hAnsi="標楷體" w:cs="標楷體"/>
                <w:bCs/>
                <w:sz w:val="24"/>
              </w:rPr>
              <w:t>: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562553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shd w:val="clear" w:color="auto" w:fill="FFC000"/>
            <w:vAlign w:val="center"/>
          </w:tcPr>
          <w:p w:rsidR="00562553" w:rsidRPr="0062473A" w:rsidRDefault="00562553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 w:hint="eastAsia"/>
                <w:sz w:val="26"/>
                <w:szCs w:val="26"/>
              </w:rPr>
              <w:t xml:space="preserve">　午　餐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vAlign w:val="center"/>
          </w:tcPr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562553" w:rsidRPr="0062473A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vAlign w:val="center"/>
          </w:tcPr>
          <w:p w:rsidR="00562553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14:10-</w:t>
            </w:r>
          </w:p>
          <w:p w:rsidR="00562553" w:rsidRPr="00AA6CFD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IEP&amp;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語文識字教材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shd w:val="clear" w:color="auto" w:fill="FFC000"/>
            <w:vAlign w:val="center"/>
          </w:tcPr>
          <w:p w:rsidR="00562553" w:rsidRPr="0066255F" w:rsidRDefault="00562553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 w:hint="eastAsia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 w:hint="eastAsia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 w:hint="eastAsia"/>
                <w:sz w:val="26"/>
                <w:szCs w:val="26"/>
              </w:rPr>
              <w:t>息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vAlign w:val="center"/>
          </w:tcPr>
          <w:p w:rsidR="00562553" w:rsidRDefault="00562553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BF1F2F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BF1F2F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562553" w:rsidRPr="00BF1F2F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562553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vAlign w:val="center"/>
          </w:tcPr>
          <w:p w:rsidR="00562553" w:rsidRPr="008A4A3C" w:rsidRDefault="00562553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17:00-</w:t>
            </w:r>
          </w:p>
        </w:tc>
        <w:tc>
          <w:tcPr>
            <w:tcW w:w="5400" w:type="dxa"/>
            <w:vAlign w:val="center"/>
          </w:tcPr>
          <w:p w:rsidR="00562553" w:rsidRPr="0066255F" w:rsidRDefault="00562553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</w:t>
            </w:r>
            <w:r w:rsidRPr="0066255F">
              <w:rPr>
                <w:rFonts w:ascii="標楷體" w:eastAsia="標楷體" w:hAnsi="標楷體" w:cs="標楷體"/>
                <w:sz w:val="24"/>
              </w:rPr>
              <w:t xml:space="preserve">  </w:t>
            </w:r>
            <w:r w:rsidRPr="0066255F">
              <w:rPr>
                <w:rFonts w:ascii="標楷體" w:eastAsia="標楷體" w:hAnsi="標楷體" w:cs="標楷體" w:hint="eastAsia"/>
                <w:sz w:val="24"/>
              </w:rPr>
              <w:t>歸</w:t>
            </w:r>
          </w:p>
        </w:tc>
        <w:tc>
          <w:tcPr>
            <w:tcW w:w="2892" w:type="dxa"/>
            <w:tcBorders>
              <w:righ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left w:val="nil"/>
            </w:tcBorders>
            <w:vAlign w:val="center"/>
          </w:tcPr>
          <w:p w:rsidR="00562553" w:rsidRPr="0066255F" w:rsidRDefault="00562553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562553" w:rsidRDefault="00562553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562553" w:rsidRDefault="00562553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562553" w:rsidRPr="00D32E18" w:rsidRDefault="00562553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 w:hint="eastAsia"/>
          <w:sz w:val="28"/>
          <w:szCs w:val="28"/>
        </w:rPr>
        <w:t>附件二</w:t>
      </w:r>
    </w:p>
    <w:p w:rsidR="00562553" w:rsidRPr="00D32E18" w:rsidRDefault="00562553" w:rsidP="00BA2739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26" type="#_x0000_t202" style="position:absolute;left:0;text-align:left;margin-left:261.3pt;margin-top:30.35pt;width:252.6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<v:textbox>
              <w:txbxContent>
                <w:p w:rsidR="00562553" w:rsidRPr="00AB7379" w:rsidRDefault="00562553" w:rsidP="00AE63BA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位置圖</w:t>
                  </w:r>
                </w:p>
              </w:txbxContent>
            </v:textbox>
          </v:shape>
        </w:pict>
      </w:r>
      <w:r>
        <w:rPr>
          <w:rFonts w:eastAsia="標楷體" w:hint="eastAsia"/>
          <w:sz w:val="36"/>
          <w:szCs w:val="36"/>
        </w:rPr>
        <w:t>清華</w:t>
      </w:r>
      <w:r w:rsidRPr="00D32E18">
        <w:rPr>
          <w:rFonts w:eastAsia="標楷體" w:hint="eastAsia"/>
          <w:sz w:val="36"/>
          <w:szCs w:val="36"/>
        </w:rPr>
        <w:t>大學</w:t>
      </w:r>
      <w:r>
        <w:rPr>
          <w:rFonts w:eastAsia="標楷體" w:hint="eastAsia"/>
          <w:sz w:val="36"/>
          <w:szCs w:val="36"/>
        </w:rPr>
        <w:t>南大校區</w:t>
      </w:r>
      <w:r w:rsidRPr="00D32E18">
        <w:rPr>
          <w:rFonts w:eastAsia="標楷體" w:hint="eastAsia"/>
          <w:sz w:val="36"/>
          <w:szCs w:val="36"/>
        </w:rPr>
        <w:t>交通資訊</w:t>
      </w:r>
    </w:p>
    <w:p w:rsidR="00562553" w:rsidRPr="00D32E18" w:rsidRDefault="00562553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562553" w:rsidRPr="00D32E18" w:rsidRDefault="00562553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 w:rsidRPr="000E2BF5">
        <w:rPr>
          <w:rFonts w:eastAsia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2" o:spid="_x0000_i1025" type="#_x0000_t75" style="width:481.5pt;height:332.25pt;visibility:visible">
            <v:imagedata r:id="rId8" o:title=""/>
          </v:shape>
        </w:pict>
      </w:r>
    </w:p>
    <w:p w:rsidR="00562553" w:rsidRPr="00D32E18" w:rsidRDefault="00562553" w:rsidP="000C70B7">
      <w:pPr>
        <w:snapToGrid w:val="0"/>
        <w:ind w:left="1441" w:hangingChars="600" w:hanging="1441"/>
        <w:rPr>
          <w:sz w:val="24"/>
        </w:rPr>
      </w:pPr>
      <w:r w:rsidRPr="00D32E18">
        <w:rPr>
          <w:rFonts w:hint="eastAsia"/>
          <w:sz w:val="24"/>
        </w:rPr>
        <w:t>交通資訊</w:t>
      </w:r>
    </w:p>
    <w:p w:rsidR="00562553" w:rsidRPr="00D32E18" w:rsidRDefault="00562553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 w:hint="eastAsia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 w:hint="eastAsia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 w:hint="eastAsia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>
        <w:rPr>
          <w:rFonts w:eastAsia="標楷體"/>
          <w:b w:val="0"/>
          <w:sz w:val="24"/>
        </w:rPr>
        <w:t>5715131</w:t>
      </w:r>
    </w:p>
    <w:p w:rsidR="00562553" w:rsidRDefault="00562553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 w:hint="eastAsia"/>
          <w:sz w:val="24"/>
        </w:rPr>
        <w:t>前往</w:t>
      </w:r>
      <w:r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 w:hint="eastAsia"/>
          <w:sz w:val="24"/>
        </w:rPr>
        <w:t>方式：</w:t>
      </w:r>
    </w:p>
    <w:p w:rsidR="00562553" w:rsidRPr="00D32E18" w:rsidRDefault="00562553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 w:hint="eastAsia"/>
          <w:sz w:val="24"/>
        </w:rPr>
        <w:t>自行開車抵達（請參考上圖）。</w:t>
      </w:r>
    </w:p>
    <w:p w:rsidR="00562553" w:rsidRDefault="00562553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  <w:t>*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中山高二側引道與光復路、公道五路並未直接連結南下欲由光復路下交流道者，請先由公道五出口接引道。</w:t>
      </w:r>
    </w:p>
    <w:p w:rsidR="00562553" w:rsidRDefault="00562553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  <w:t>*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「</w:t>
      </w:r>
      <w:r>
        <w:rPr>
          <w:rStyle w:val="Strong"/>
          <w:rFonts w:ascii="華康仿宋體w4" w:eastAsia="華康仿宋體w4" w:hint="eastAsia"/>
          <w:bCs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Strong"/>
          <w:rFonts w:ascii="華康仿宋體w4" w:eastAsia="華康仿宋體w4" w:hAnsi="Arial" w:cs="Arial" w:hint="eastAsia"/>
          <w:bCs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Strong"/>
          <w:rFonts w:ascii="Arial" w:hAnsi="Arial" w:cs="Arial"/>
          <w:bCs/>
          <w:color w:val="000000"/>
          <w:sz w:val="22"/>
          <w:szCs w:val="22"/>
          <w:shd w:val="clear" w:color="auto" w:fill="FFFFFF"/>
        </w:rPr>
        <w:t>50</w:t>
      </w:r>
      <w:r>
        <w:rPr>
          <w:rStyle w:val="Strong"/>
          <w:rFonts w:ascii="華康仿宋體w4" w:eastAsia="華康仿宋體w4" w:hAnsi="Arial" w:cs="Arial" w:hint="eastAsia"/>
          <w:bCs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562553" w:rsidRPr="00D32E18" w:rsidRDefault="00562553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tblCellMar>
          <w:left w:w="0" w:type="dxa"/>
          <w:right w:w="0" w:type="dxa"/>
        </w:tblCellMar>
        <w:tblLook w:val="00A0"/>
      </w:tblPr>
      <w:tblGrid>
        <w:gridCol w:w="1624"/>
        <w:gridCol w:w="775"/>
        <w:gridCol w:w="7935"/>
      </w:tblGrid>
      <w:tr w:rsidR="00562553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562553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</w:tcPr>
          <w:p w:rsidR="00562553" w:rsidRPr="0058274F" w:rsidRDefault="00562553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562553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</w:tcPr>
          <w:p w:rsidR="00562553" w:rsidRPr="0058274F" w:rsidRDefault="00562553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562553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562553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</w:tcPr>
          <w:p w:rsidR="00562553" w:rsidRPr="0058274F" w:rsidRDefault="00562553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562553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</w:tcPr>
          <w:p w:rsidR="00562553" w:rsidRPr="0058274F" w:rsidRDefault="00562553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2553" w:rsidRPr="0058274F" w:rsidRDefault="00562553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562553" w:rsidRPr="00253F5F" w:rsidRDefault="00562553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 w:hint="eastAsia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 w:hint="eastAsia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 w:hint="eastAsia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 w:hint="eastAsia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  <w:t xml:space="preserve">   </w:t>
      </w:r>
      <w:r w:rsidRPr="00D32E18">
        <w:rPr>
          <w:rFonts w:eastAsia="標楷體" w:hAnsi="標楷體" w:hint="eastAsia"/>
          <w:b w:val="0"/>
          <w:sz w:val="24"/>
        </w:rPr>
        <w:t>步行有兩條路線</w:t>
      </w:r>
      <w:r w:rsidRPr="00D32E18">
        <w:rPr>
          <w:rFonts w:eastAsia="標楷體"/>
          <w:b w:val="0"/>
          <w:sz w:val="24"/>
        </w:rPr>
        <w:t>(</w:t>
      </w:r>
      <w:r w:rsidRPr="00D32E18">
        <w:rPr>
          <w:rFonts w:eastAsia="標楷體" w:hAnsi="標楷體" w:hint="eastAsia"/>
          <w:b w:val="0"/>
          <w:sz w:val="24"/>
        </w:rPr>
        <w:t>請參考附件三</w:t>
      </w:r>
      <w:r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 w:hint="eastAsia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 w:hint="eastAsia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 w:hint="eastAsia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 w:hint="eastAsia"/>
          <w:sz w:val="24"/>
        </w:rPr>
        <w:t>搭乘高鐵</w:t>
      </w:r>
      <w:r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 w:hint="eastAsia"/>
          <w:sz w:val="24"/>
        </w:rPr>
        <w:t>六家</w:t>
      </w:r>
      <w:r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 w:hint="eastAsia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 w:hint="eastAsia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 w:hint="eastAsia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 w:hint="eastAsia"/>
          <w:sz w:val="24"/>
        </w:rPr>
        <w:t>路免費公車，可由本校往返新竹火車站。</w:t>
      </w:r>
    </w:p>
    <w:p w:rsidR="00562553" w:rsidRPr="00D32E18" w:rsidRDefault="00562553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9" w:history="1">
        <w:r w:rsidRPr="00D32E18">
          <w:rPr>
            <w:rStyle w:val="Hyperlink"/>
            <w:rFonts w:eastAsia="標楷體" w:hAnsi="標楷體" w:hint="eastAsia"/>
            <w:color w:val="auto"/>
            <w:sz w:val="24"/>
          </w:rPr>
          <w:t>新竹客運網站</w:t>
        </w:r>
      </w:hyperlink>
      <w:r w:rsidRPr="00D32E18">
        <w:rPr>
          <w:rFonts w:eastAsia="標楷體"/>
          <w:sz w:val="24"/>
        </w:rPr>
        <w:t>(</w:t>
      </w:r>
      <w:r w:rsidRPr="00D32E18">
        <w:rPr>
          <w:rFonts w:eastAsia="標楷體" w:hAnsi="標楷體" w:hint="eastAsia"/>
          <w:sz w:val="24"/>
        </w:rPr>
        <w:t>點選「免費公車」</w:t>
      </w:r>
      <w:r w:rsidRPr="00D32E18">
        <w:rPr>
          <w:rFonts w:eastAsia="標楷體"/>
          <w:sz w:val="24"/>
        </w:rPr>
        <w:t>→</w:t>
      </w:r>
      <w:r w:rsidRPr="00D32E18">
        <w:rPr>
          <w:rFonts w:eastAsia="標楷體" w:hAnsi="標楷體" w:hint="eastAsia"/>
          <w:sz w:val="24"/>
        </w:rPr>
        <w:t>選擇欲搭乘的路線，可查詢最新班次資料與路線圖。</w:t>
      </w:r>
      <w:r w:rsidRPr="00D32E18">
        <w:rPr>
          <w:rFonts w:eastAsia="標楷體"/>
          <w:sz w:val="24"/>
        </w:rPr>
        <w:t>)</w:t>
      </w:r>
    </w:p>
    <w:p w:rsidR="00562553" w:rsidRPr="00D32E18" w:rsidRDefault="00562553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 w:hint="eastAsia"/>
          <w:sz w:val="24"/>
        </w:rPr>
        <w:t>上述資料根據新竹市政府公告免費公車路線及時刻表製作，如有更動請以新竹市政府公告為準。</w:t>
      </w:r>
    </w:p>
    <w:p w:rsidR="00562553" w:rsidRDefault="00562553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62553" w:rsidRDefault="00562553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62553" w:rsidRPr="00D32E18" w:rsidRDefault="00562553" w:rsidP="00BA2739">
      <w:pPr>
        <w:snapToGrid w:val="0"/>
        <w:spacing w:line="360" w:lineRule="auto"/>
        <w:ind w:left="8648" w:hangingChars="600" w:hanging="8648"/>
        <w:jc w:val="both"/>
        <w:rPr>
          <w:rFonts w:eastAsia="標楷體"/>
          <w:sz w:val="28"/>
          <w:szCs w:val="28"/>
        </w:rPr>
      </w:pPr>
      <w:r>
        <w:rPr>
          <w:noProof/>
        </w:rPr>
        <w:pict>
          <v:shape id="Text Box 609" o:spid="_x0000_s1027" type="#_x0000_t202" style="position:absolute;left:0;text-align:left;margin-left:223.7pt;margin-top:21.05pt;width:273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<v:textbox>
              <w:txbxContent>
                <w:p w:rsidR="00562553" w:rsidRPr="00AB7379" w:rsidRDefault="00562553" w:rsidP="00BA0D97">
                  <w:pPr>
                    <w:spacing w:line="3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南大校區徒步路線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圖</w:t>
                  </w:r>
                </w:p>
              </w:txbxContent>
            </v:textbox>
          </v:shape>
        </w:pict>
      </w:r>
    </w:p>
    <w:p w:rsidR="00562553" w:rsidRPr="00D32E18" w:rsidRDefault="00562553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62553" w:rsidRPr="00D32E18" w:rsidRDefault="00562553" w:rsidP="00BA2739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noProof/>
          <w:sz w:val="36"/>
          <w:szCs w:val="36"/>
        </w:rPr>
        <w:t xml:space="preserve">    </w:t>
      </w:r>
      <w:r w:rsidRPr="003D30CC">
        <w:rPr>
          <w:noProof/>
        </w:rPr>
        <w:pict>
          <v:shape id="圖片 20" o:spid="_x0000_i1026" type="#_x0000_t75" style="width:481.5pt;height:313.5pt;visibility:visible">
            <v:imagedata r:id="rId10" o:title=""/>
          </v:shape>
        </w:pict>
      </w:r>
    </w:p>
    <w:p w:rsidR="00562553" w:rsidRDefault="00562553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562553" w:rsidRDefault="00562553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62553" w:rsidRPr="00D32E18" w:rsidRDefault="00562553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62553" w:rsidRDefault="00562553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562553" w:rsidRPr="00D32E18" w:rsidRDefault="00562553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562553" w:rsidRDefault="00562553" w:rsidP="002B5FD8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w:pict>
          <v:shape id="Text Box 619" o:spid="_x0000_s1028" type="#_x0000_t202" style="position:absolute;left:0;text-align:left;margin-left:245.45pt;margin-top:6.8pt;width:249.95pt;height:29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<v:textbox>
              <w:txbxContent>
                <w:p w:rsidR="00562553" w:rsidRPr="00C616E1" w:rsidRDefault="00562553" w:rsidP="000C70B7">
                  <w:pPr>
                    <w:pStyle w:val="BodyText2"/>
                    <w:spacing w:line="34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平面圖</w:t>
                  </w:r>
                </w:p>
              </w:txbxContent>
            </v:textbox>
          </v:shape>
        </w:pict>
      </w:r>
    </w:p>
    <w:p w:rsidR="00562553" w:rsidRDefault="00562553" w:rsidP="00BA2739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w:pict>
          <v:shape id="Text Box 620" o:spid="_x0000_s1029" type="#_x0000_t202" style="position:absolute;left:0;text-align:left;margin-left:9.2pt;margin-top:20.3pt;width:486.2pt;height:3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<v:textbox>
              <w:txbxContent>
                <w:p w:rsidR="00562553" w:rsidRPr="0074128C" w:rsidRDefault="00562553" w:rsidP="0074128C">
                  <w:pPr>
                    <w:snapToGrid w:val="0"/>
                    <w:spacing w:line="360" w:lineRule="auto"/>
                    <w:ind w:left="1441" w:hangingChars="600" w:hanging="1441"/>
                    <w:jc w:val="both"/>
                    <w:rPr>
                      <w:noProof/>
                    </w:rPr>
                  </w:pPr>
                  <w:r w:rsidRPr="000E2BF5">
                    <w:rPr>
                      <w:noProof/>
                      <w:sz w:val="24"/>
                    </w:rPr>
                    <w:pict>
                      <v:shape id="圖片 47" o:spid="_x0000_i1028" type="#_x0000_t75" style="width:462pt;height:314.25pt;visibility:visible">
                        <v:imagedata r:id="rId11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562553" w:rsidRDefault="00562553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562553" w:rsidRDefault="00562553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562553" w:rsidRPr="00D32E18" w:rsidRDefault="00562553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562553" w:rsidRPr="00D32E18" w:rsidSect="000379AC">
      <w:footerReference w:type="even" r:id="rId12"/>
      <w:footerReference w:type="default" r:id="rId13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553" w:rsidRDefault="00562553">
      <w:r>
        <w:separator/>
      </w:r>
    </w:p>
  </w:endnote>
  <w:endnote w:type="continuationSeparator" w:id="0">
    <w:p w:rsidR="00562553" w:rsidRDefault="00562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53" w:rsidRDefault="005625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562553" w:rsidRDefault="005625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53" w:rsidRDefault="005625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62553" w:rsidRDefault="005625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553" w:rsidRDefault="00562553">
      <w:r>
        <w:separator/>
      </w:r>
    </w:p>
  </w:footnote>
  <w:footnote w:type="continuationSeparator" w:id="0">
    <w:p w:rsidR="00562553" w:rsidRDefault="005625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  <w:rPr>
        <w:rFonts w:cs="Times New Roman"/>
      </w:rPr>
    </w:lvl>
  </w:abstractNum>
  <w:abstractNum w:abstractNumId="1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720"/>
  <w:drawingGridHorizontalSpacing w:val="1441"/>
  <w:drawingGridVerticalSpacing w:val="1959"/>
  <w:noPunctuationKerning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0E2BF5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B5FD8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D30CC"/>
    <w:rsid w:val="003E2526"/>
    <w:rsid w:val="00416580"/>
    <w:rsid w:val="00423C56"/>
    <w:rsid w:val="00434AB1"/>
    <w:rsid w:val="004350F7"/>
    <w:rsid w:val="0043584D"/>
    <w:rsid w:val="004538C4"/>
    <w:rsid w:val="00462D27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2553"/>
    <w:rsid w:val="005667A5"/>
    <w:rsid w:val="005706D3"/>
    <w:rsid w:val="0058274F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6255F"/>
    <w:rsid w:val="006B3A04"/>
    <w:rsid w:val="006C36D3"/>
    <w:rsid w:val="006E1CBC"/>
    <w:rsid w:val="006F4FE5"/>
    <w:rsid w:val="00707615"/>
    <w:rsid w:val="00734258"/>
    <w:rsid w:val="0074128C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A4A3C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A6CF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2739"/>
    <w:rsid w:val="00BA37F2"/>
    <w:rsid w:val="00BA37F5"/>
    <w:rsid w:val="00BA50E1"/>
    <w:rsid w:val="00BB15ED"/>
    <w:rsid w:val="00BC1041"/>
    <w:rsid w:val="00BC2934"/>
    <w:rsid w:val="00BC357A"/>
    <w:rsid w:val="00BD0287"/>
    <w:rsid w:val="00BF1F2F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0789C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77B16"/>
    <w:rsid w:val="00F8049A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9"/>
    <w:rPr>
      <w:rFonts w:eastAsia="文鼎粗隸"/>
      <w:b/>
      <w:kern w:val="0"/>
      <w:sz w:val="144"/>
      <w:szCs w:val="24"/>
    </w:rPr>
  </w:style>
  <w:style w:type="paragraph" w:styleId="Heading4">
    <w:name w:val="heading 4"/>
    <w:basedOn w:val="Normal"/>
    <w:link w:val="Heading4Char"/>
    <w:uiPriority w:val="9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D10A68"/>
    <w:rPr>
      <w:rFonts w:ascii="新細明體" w:eastAsia="新細明體"/>
      <w:b/>
      <w:sz w:val="24"/>
    </w:rPr>
  </w:style>
  <w:style w:type="character" w:styleId="Hyperlink">
    <w:name w:val="Hyperlink"/>
    <w:basedOn w:val="DefaultParagraphFont"/>
    <w:uiPriority w:val="99"/>
    <w:rsid w:val="00DD5EF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D5EF9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D322B"/>
    <w:rPr>
      <w:rFonts w:eastAsia="文鼎粗隸"/>
      <w:b/>
      <w:kern w:val="0"/>
      <w:sz w:val="20"/>
      <w:szCs w:val="20"/>
    </w:rPr>
  </w:style>
  <w:style w:type="character" w:styleId="PageNumber">
    <w:name w:val="page number"/>
    <w:basedOn w:val="DefaultParagraphFont"/>
    <w:uiPriority w:val="99"/>
    <w:rsid w:val="00DD5EF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D322B"/>
    <w:rPr>
      <w:rFonts w:eastAsia="文鼎粗隸"/>
      <w:b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D5EF9"/>
    <w:rPr>
      <w:rFonts w:ascii="Arial" w:eastAsia="新細明體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22B"/>
    <w:rPr>
      <w:rFonts w:asciiTheme="majorHAnsi" w:eastAsiaTheme="majorEastAsia" w:hAnsiTheme="majorHAnsi" w:cstheme="majorBidi"/>
      <w:b/>
      <w:kern w:val="0"/>
      <w:sz w:val="0"/>
      <w:szCs w:val="0"/>
    </w:rPr>
  </w:style>
  <w:style w:type="paragraph" w:styleId="BodyText">
    <w:name w:val="Body Text"/>
    <w:basedOn w:val="Normal"/>
    <w:link w:val="BodyTextChar"/>
    <w:uiPriority w:val="99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D322B"/>
    <w:rPr>
      <w:rFonts w:eastAsia="文鼎粗隸"/>
      <w:b/>
      <w:kern w:val="0"/>
      <w:sz w:val="144"/>
      <w:szCs w:val="24"/>
    </w:rPr>
  </w:style>
  <w:style w:type="paragraph" w:styleId="BodyText2">
    <w:name w:val="Body Text 2"/>
    <w:basedOn w:val="Normal"/>
    <w:link w:val="BodyText2Char"/>
    <w:uiPriority w:val="99"/>
    <w:rsid w:val="00DD5EF9"/>
    <w:rPr>
      <w:sz w:val="40"/>
      <w:szCs w:val="4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C70B7"/>
    <w:rPr>
      <w:rFonts w:eastAsia="文鼎粗隸"/>
      <w:b/>
      <w:sz w:val="40"/>
    </w:rPr>
  </w:style>
  <w:style w:type="character" w:styleId="Strong">
    <w:name w:val="Strong"/>
    <w:basedOn w:val="DefaultParagraphFont"/>
    <w:uiPriority w:val="99"/>
    <w:qFormat/>
    <w:rsid w:val="00AB7379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D10A6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63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set.edu.tw/frame.as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hcbus.com.tw/big5/information-4.asp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0</TotalTime>
  <Pages>5</Pages>
  <Words>484</Words>
  <Characters>2760</Characters>
  <Application>Microsoft Office Outlook</Application>
  <DocSecurity>0</DocSecurity>
  <Lines>0</Lines>
  <Paragraphs>0</Paragraphs>
  <ScaleCrop>false</ScaleCrop>
  <Company>NHCTC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dc:description/>
  <cp:lastModifiedBy>user</cp:lastModifiedBy>
  <cp:revision>2</cp:revision>
  <cp:lastPrinted>2017-09-25T05:55:00Z</cp:lastPrinted>
  <dcterms:created xsi:type="dcterms:W3CDTF">2017-10-02T00:42:00Z</dcterms:created>
  <dcterms:modified xsi:type="dcterms:W3CDTF">2017-10-02T00:42:00Z</dcterms:modified>
</cp:coreProperties>
</file>