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280" w:rsidRDefault="00816280">
      <w:r>
        <w:rPr>
          <w:rFonts w:hint="eastAsia"/>
        </w:rPr>
        <w:t>舞碼：鳳凰花語</w:t>
      </w:r>
      <w:r>
        <w:t xml:space="preserve">                                </w:t>
      </w:r>
      <w:r>
        <w:rPr>
          <w:rFonts w:hint="eastAsia"/>
        </w:rPr>
        <w:t>表演時間：</w:t>
      </w:r>
      <w:r>
        <w:t>6</w:t>
      </w:r>
      <w:r>
        <w:rPr>
          <w:rFonts w:hint="eastAsia"/>
        </w:rPr>
        <w:t>分鐘</w:t>
      </w:r>
    </w:p>
    <w:p w:rsidR="00816280" w:rsidRPr="00417318" w:rsidRDefault="00816280"/>
    <w:p w:rsidR="00816280" w:rsidRDefault="00816280">
      <w:r>
        <w:rPr>
          <w:rFonts w:hint="eastAsia"/>
        </w:rPr>
        <w:t>編舞者：梁雁芳</w:t>
      </w:r>
      <w:r>
        <w:t xml:space="preserve"> </w:t>
      </w:r>
      <w:r>
        <w:rPr>
          <w:rFonts w:hint="eastAsia"/>
        </w:rPr>
        <w:t>老師</w:t>
      </w:r>
    </w:p>
    <w:p w:rsidR="00816280" w:rsidRDefault="00816280"/>
    <w:p w:rsidR="00816280" w:rsidRDefault="00816280">
      <w:r>
        <w:rPr>
          <w:rFonts w:hint="eastAsia"/>
        </w:rPr>
        <w:t>舞者：林湘儀、蔡雅雯、洪敏恩、楊孟芸、高郁萱、顧庭芸、吳龔慈、覃泰芷、</w:t>
      </w:r>
      <w:r>
        <w:t xml:space="preserve">   </w:t>
      </w:r>
    </w:p>
    <w:p w:rsidR="00816280" w:rsidRDefault="00816280">
      <w:r>
        <w:t xml:space="preserve">      </w:t>
      </w:r>
      <w:r>
        <w:rPr>
          <w:rFonts w:hint="eastAsia"/>
        </w:rPr>
        <w:t>徐嘉翎</w:t>
      </w:r>
    </w:p>
    <w:p w:rsidR="00816280" w:rsidRDefault="00816280"/>
    <w:p w:rsidR="00816280" w:rsidRPr="009201E3" w:rsidRDefault="00816280" w:rsidP="009201E3">
      <w:pPr>
        <w:rPr>
          <w:rFonts w:ascii="新細明體"/>
          <w:szCs w:val="24"/>
        </w:rPr>
      </w:pPr>
      <w:r>
        <w:rPr>
          <w:rFonts w:hint="eastAsia"/>
        </w:rPr>
        <w:t>舞意</w:t>
      </w:r>
      <w:r w:rsidRPr="009201E3">
        <w:rPr>
          <w:rFonts w:ascii="新細明體" w:hAnsi="新細明體" w:hint="eastAsia"/>
        </w:rPr>
        <w:t>：</w:t>
      </w:r>
      <w:r w:rsidRPr="009201E3">
        <w:rPr>
          <w:rFonts w:ascii="新細明體" w:hAnsi="新細明體" w:hint="eastAsia"/>
          <w:szCs w:val="24"/>
        </w:rPr>
        <w:t>火紅的鳳凰花，象徵著活力、熱誠與氣魄，</w:t>
      </w:r>
    </w:p>
    <w:p w:rsidR="00816280" w:rsidRPr="009201E3" w:rsidRDefault="00816280" w:rsidP="009201E3">
      <w:pPr>
        <w:rPr>
          <w:rFonts w:ascii="新細明體"/>
          <w:szCs w:val="24"/>
        </w:rPr>
      </w:pPr>
      <w:r w:rsidRPr="009201E3">
        <w:rPr>
          <w:rFonts w:ascii="新細明體" w:hAnsi="新細明體"/>
          <w:szCs w:val="24"/>
        </w:rPr>
        <w:t xml:space="preserve"> </w:t>
      </w:r>
      <w:r>
        <w:rPr>
          <w:rFonts w:ascii="新細明體" w:hAnsi="新細明體"/>
          <w:szCs w:val="24"/>
        </w:rPr>
        <w:t xml:space="preserve">     </w:t>
      </w:r>
      <w:r w:rsidRPr="009201E3">
        <w:rPr>
          <w:rFonts w:ascii="新細明體" w:hAnsi="新細明體" w:hint="eastAsia"/>
          <w:szCs w:val="24"/>
        </w:rPr>
        <w:t>如此美艷、綻放如此耀眼的嫣紅花影，</w:t>
      </w:r>
    </w:p>
    <w:p w:rsidR="00816280" w:rsidRDefault="00816280" w:rsidP="009201E3">
      <w:pPr>
        <w:rPr>
          <w:rFonts w:ascii="新細明體"/>
          <w:szCs w:val="24"/>
        </w:rPr>
      </w:pPr>
      <w:r w:rsidRPr="009201E3">
        <w:rPr>
          <w:rFonts w:ascii="新細明體" w:hAnsi="新細明體"/>
          <w:szCs w:val="24"/>
        </w:rPr>
        <w:t xml:space="preserve"> </w:t>
      </w:r>
      <w:r>
        <w:rPr>
          <w:rFonts w:ascii="新細明體" w:hAnsi="新細明體"/>
          <w:szCs w:val="24"/>
        </w:rPr>
        <w:t xml:space="preserve">     </w:t>
      </w:r>
      <w:r w:rsidRPr="009201E3">
        <w:rPr>
          <w:rFonts w:ascii="新細明體" w:hAnsi="新細明體" w:hint="eastAsia"/>
          <w:szCs w:val="24"/>
        </w:rPr>
        <w:t>幾度花開花落，如向我細細絲語，道說著你的親切…</w:t>
      </w:r>
      <w:r>
        <w:rPr>
          <w:rFonts w:ascii="新細明體" w:hint="eastAsia"/>
          <w:szCs w:val="24"/>
        </w:rPr>
        <w:t>…</w:t>
      </w:r>
    </w:p>
    <w:p w:rsidR="00816280" w:rsidRPr="009201E3" w:rsidRDefault="00816280" w:rsidP="009201E3">
      <w:pPr>
        <w:rPr>
          <w:rFonts w:ascii="新細明體"/>
          <w:szCs w:val="24"/>
        </w:rPr>
      </w:pPr>
    </w:p>
    <w:p w:rsidR="00816280" w:rsidRDefault="00816280">
      <w:pPr>
        <w:rPr>
          <w:rFonts w:ascii="新細明體"/>
        </w:rPr>
      </w:pPr>
      <w:r>
        <w:rPr>
          <w:rFonts w:ascii="新細明體" w:hAnsi="新細明體" w:hint="eastAsia"/>
        </w:rPr>
        <w:t>團隊介紹：</w:t>
      </w:r>
    </w:p>
    <w:p w:rsidR="00816280" w:rsidRDefault="00816280">
      <w:pPr>
        <w:rPr>
          <w:rFonts w:ascii="新細明體"/>
        </w:rPr>
      </w:pPr>
      <w:r>
        <w:rPr>
          <w:rFonts w:ascii="新細明體" w:hAnsi="新細明體"/>
        </w:rPr>
        <w:t xml:space="preserve">    </w:t>
      </w:r>
      <w:r w:rsidRPr="003E37C4">
        <w:rPr>
          <w:rFonts w:ascii="新細明體" w:hAnsi="新細明體" w:hint="eastAsia"/>
        </w:rPr>
        <w:t>由佳姿舞蹈中心班主任梁雁芳老師所帶領的歸仁國中舞蹈社，長年以來累計非常豐富之表演經驗，學生素質媲美專業舞者，各個表演資歷完整，亦於每年全國學生舞蹈競賽中屢奪佳績，教師與學生秉持精進再精進之精神，今年更於比賽中獲得台南市</w:t>
      </w:r>
      <w:r w:rsidRPr="003E37C4">
        <w:rPr>
          <w:rFonts w:ascii="新細明體"/>
        </w:rPr>
        <w:t>-</w:t>
      </w:r>
      <w:r w:rsidRPr="003E37C4">
        <w:rPr>
          <w:rFonts w:ascii="新細明體" w:hAnsi="新細明體" w:hint="eastAsia"/>
        </w:rPr>
        <w:t>民族舞、現代舞團體雙料冠軍，並取得全國賽資格，可謂一專業之優秀社團。</w:t>
      </w:r>
    </w:p>
    <w:p w:rsidR="00816280" w:rsidRPr="003A69A3" w:rsidRDefault="00816280">
      <w:pPr>
        <w:rPr>
          <w:rFonts w:ascii="新細明體"/>
        </w:rPr>
      </w:pPr>
      <w:r w:rsidRPr="003A69A3">
        <w:rPr>
          <w:rFonts w:ascii="新細明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4pt;height:244.8pt">
            <v:imagedata r:id="rId6" o:title=""/>
          </v:shape>
        </w:pict>
      </w:r>
    </w:p>
    <w:p w:rsidR="00816280" w:rsidRPr="003A69A3" w:rsidRDefault="00816280">
      <w:pPr>
        <w:rPr>
          <w:rFonts w:ascii="新細明體"/>
        </w:rPr>
      </w:pPr>
      <w:r w:rsidRPr="003A69A3">
        <w:rPr>
          <w:rFonts w:ascii="新細明體"/>
        </w:rPr>
        <w:pict>
          <v:shape id="_x0000_i1026" type="#_x0000_t75" style="width:326.4pt;height:244.8pt">
            <v:imagedata r:id="rId7" o:title=""/>
          </v:shape>
        </w:pict>
      </w:r>
    </w:p>
    <w:sectPr w:rsidR="00816280" w:rsidRPr="003A69A3" w:rsidSect="003A69A3">
      <w:pgSz w:w="11906" w:h="16838"/>
      <w:pgMar w:top="360" w:right="746" w:bottom="540" w:left="9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280" w:rsidRDefault="00816280" w:rsidP="003E37C4">
      <w:r>
        <w:separator/>
      </w:r>
    </w:p>
  </w:endnote>
  <w:endnote w:type="continuationSeparator" w:id="0">
    <w:p w:rsidR="00816280" w:rsidRDefault="00816280" w:rsidP="003E3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280" w:rsidRDefault="00816280" w:rsidP="003E37C4">
      <w:r>
        <w:separator/>
      </w:r>
    </w:p>
  </w:footnote>
  <w:footnote w:type="continuationSeparator" w:id="0">
    <w:p w:rsidR="00816280" w:rsidRDefault="00816280" w:rsidP="003E37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5631"/>
    <w:rsid w:val="001B178F"/>
    <w:rsid w:val="00342E2A"/>
    <w:rsid w:val="003A69A3"/>
    <w:rsid w:val="003B1354"/>
    <w:rsid w:val="003E37C4"/>
    <w:rsid w:val="00417318"/>
    <w:rsid w:val="004A5631"/>
    <w:rsid w:val="004D61AA"/>
    <w:rsid w:val="00703B15"/>
    <w:rsid w:val="0073369A"/>
    <w:rsid w:val="00816280"/>
    <w:rsid w:val="008B6C38"/>
    <w:rsid w:val="008C4F24"/>
    <w:rsid w:val="009201E3"/>
    <w:rsid w:val="009541E2"/>
    <w:rsid w:val="00972FF3"/>
    <w:rsid w:val="00A6407D"/>
    <w:rsid w:val="00B134FE"/>
    <w:rsid w:val="00C12680"/>
    <w:rsid w:val="00E15C15"/>
    <w:rsid w:val="00E75518"/>
    <w:rsid w:val="00F1347D"/>
    <w:rsid w:val="00F8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1AA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E37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E37C4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3E37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E37C4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1</Pages>
  <Words>52</Words>
  <Characters>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舞碼：鳳凰花語                                表演時間：6分鐘</dc:title>
  <dc:subject/>
  <dc:creator>wuyen</dc:creator>
  <cp:keywords/>
  <dc:description/>
  <cp:lastModifiedBy>user</cp:lastModifiedBy>
  <cp:revision>3</cp:revision>
  <cp:lastPrinted>2014-01-24T03:29:00Z</cp:lastPrinted>
  <dcterms:created xsi:type="dcterms:W3CDTF">2014-01-24T03:50:00Z</dcterms:created>
  <dcterms:modified xsi:type="dcterms:W3CDTF">2015-07-20T03:02:00Z</dcterms:modified>
</cp:coreProperties>
</file>