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A81" w:rsidRPr="00FE0C20" w:rsidRDefault="00002A81" w:rsidP="007342E3">
      <w:pPr>
        <w:snapToGrid w:val="0"/>
        <w:spacing w:line="240" w:lineRule="atLeast"/>
        <w:jc w:val="center"/>
        <w:rPr>
          <w:rFonts w:ascii="標楷體" w:eastAsia="標楷體" w:hAnsi="標楷體"/>
          <w:sz w:val="44"/>
          <w:szCs w:val="44"/>
        </w:rPr>
      </w:pPr>
      <w:r w:rsidRPr="00FE0C20">
        <w:rPr>
          <w:rFonts w:ascii="標楷體" w:eastAsia="標楷體" w:hAnsi="標楷體" w:hint="eastAsia"/>
          <w:sz w:val="44"/>
          <w:szCs w:val="44"/>
        </w:rPr>
        <w:t>台南市後壁區菁寮國小</w:t>
      </w:r>
      <w:r w:rsidRPr="00FE0C20">
        <w:rPr>
          <w:rFonts w:ascii="標楷體" w:eastAsia="標楷體" w:hAnsi="標楷體"/>
          <w:sz w:val="44"/>
          <w:szCs w:val="44"/>
        </w:rPr>
        <w:t>104</w:t>
      </w:r>
      <w:r w:rsidRPr="00FE0C20">
        <w:rPr>
          <w:rFonts w:ascii="標楷體" w:eastAsia="標楷體" w:hAnsi="標楷體" w:hint="eastAsia"/>
          <w:sz w:val="44"/>
          <w:szCs w:val="44"/>
        </w:rPr>
        <w:t>年度夏日樂學試辦計畫</w:t>
      </w:r>
    </w:p>
    <w:p w:rsidR="00002A81" w:rsidRPr="00FE0C20" w:rsidRDefault="00002A81" w:rsidP="007342E3">
      <w:pPr>
        <w:snapToGrid w:val="0"/>
        <w:spacing w:line="240" w:lineRule="atLeast"/>
        <w:jc w:val="center"/>
        <w:rPr>
          <w:rFonts w:ascii="標楷體" w:eastAsia="標楷體" w:hAnsi="標楷體"/>
          <w:sz w:val="44"/>
          <w:szCs w:val="44"/>
        </w:rPr>
      </w:pPr>
      <w:r w:rsidRPr="00FE0C20">
        <w:rPr>
          <w:rFonts w:ascii="標楷體" w:eastAsia="標楷體" w:hAnsi="標楷體" w:hint="eastAsia"/>
          <w:sz w:val="44"/>
          <w:szCs w:val="44"/>
        </w:rPr>
        <w:t>炎夏樂菁寮</w:t>
      </w:r>
      <w:r w:rsidRPr="00FE0C20">
        <w:rPr>
          <w:rFonts w:ascii="標楷體" w:eastAsia="標楷體" w:hAnsi="標楷體"/>
          <w:sz w:val="44"/>
          <w:szCs w:val="44"/>
        </w:rPr>
        <w:t xml:space="preserve">  </w:t>
      </w:r>
      <w:r w:rsidRPr="00FE0C20">
        <w:rPr>
          <w:rFonts w:ascii="標楷體" w:eastAsia="標楷體" w:hAnsi="標楷體" w:hint="eastAsia"/>
          <w:sz w:val="44"/>
          <w:szCs w:val="44"/>
        </w:rPr>
        <w:t>多元展能好</w:t>
      </w:r>
    </w:p>
    <w:p w:rsidR="00002A81" w:rsidRDefault="00002A81" w:rsidP="007342E3">
      <w:pPr>
        <w:jc w:val="center"/>
        <w:rPr>
          <w:rFonts w:ascii="標楷體" w:eastAsia="標楷體" w:hAnsi="標楷體"/>
          <w:sz w:val="40"/>
          <w:szCs w:val="40"/>
        </w:rPr>
      </w:pPr>
    </w:p>
    <w:p w:rsidR="00002A81" w:rsidRDefault="00002A81" w:rsidP="007342E3">
      <w:pPr>
        <w:jc w:val="center"/>
        <w:rPr>
          <w:rFonts w:ascii="標楷體" w:eastAsia="標楷體" w:hAnsi="標楷體"/>
          <w:sz w:val="40"/>
          <w:szCs w:val="40"/>
        </w:rPr>
      </w:pPr>
      <w:r w:rsidRPr="007342E3">
        <w:rPr>
          <w:rFonts w:ascii="標楷體" w:eastAsia="標楷體" w:hAnsi="標楷體" w:hint="eastAsia"/>
          <w:sz w:val="40"/>
          <w:szCs w:val="40"/>
        </w:rPr>
        <w:t>成果資料目錄</w:t>
      </w:r>
    </w:p>
    <w:p w:rsidR="00002A81" w:rsidRPr="007342E3" w:rsidRDefault="00002A81" w:rsidP="007342E3">
      <w:pPr>
        <w:jc w:val="center"/>
        <w:rPr>
          <w:rFonts w:ascii="標楷體" w:eastAsia="標楷體" w:hAnsi="標楷體"/>
          <w:sz w:val="40"/>
          <w:szCs w:val="40"/>
        </w:rPr>
      </w:pPr>
    </w:p>
    <w:p w:rsidR="00002A81" w:rsidRDefault="00002A81" w:rsidP="007342E3">
      <w:pPr>
        <w:pStyle w:val="ListParagraph"/>
        <w:numPr>
          <w:ilvl w:val="0"/>
          <w:numId w:val="1"/>
        </w:numPr>
        <w:ind w:leftChars="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t xml:space="preserve"> </w:t>
      </w:r>
      <w:r w:rsidRPr="007342E3">
        <w:rPr>
          <w:rFonts w:ascii="標楷體" w:eastAsia="標楷體" w:hAnsi="標楷體" w:hint="eastAsia"/>
          <w:sz w:val="40"/>
          <w:szCs w:val="40"/>
        </w:rPr>
        <w:t>實施計畫及課程表</w:t>
      </w:r>
      <w:r>
        <w:rPr>
          <w:rFonts w:ascii="標楷體" w:eastAsia="標楷體" w:hAnsi="標楷體" w:hint="eastAsia"/>
          <w:sz w:val="40"/>
          <w:szCs w:val="40"/>
        </w:rPr>
        <w:t>………………………………………</w:t>
      </w:r>
      <w:r>
        <w:rPr>
          <w:rFonts w:ascii="標楷體" w:eastAsia="標楷體" w:hAnsi="標楷體"/>
          <w:sz w:val="40"/>
          <w:szCs w:val="40"/>
        </w:rPr>
        <w:t>2</w:t>
      </w:r>
    </w:p>
    <w:p w:rsidR="00002A81" w:rsidRDefault="00002A81" w:rsidP="007342E3">
      <w:pPr>
        <w:pStyle w:val="ListParagraph"/>
        <w:ind w:leftChars="0" w:left="360"/>
        <w:rPr>
          <w:rFonts w:ascii="標楷體" w:eastAsia="標楷體" w:hAnsi="標楷體"/>
          <w:sz w:val="40"/>
          <w:szCs w:val="40"/>
        </w:rPr>
      </w:pPr>
    </w:p>
    <w:p w:rsidR="00002A81" w:rsidRPr="007342E3" w:rsidRDefault="00002A81" w:rsidP="007342E3">
      <w:pPr>
        <w:pStyle w:val="ListParagraph"/>
        <w:ind w:leftChars="0" w:left="360"/>
        <w:rPr>
          <w:rFonts w:ascii="標楷體" w:eastAsia="標楷體" w:hAnsi="標楷體"/>
          <w:sz w:val="40"/>
          <w:szCs w:val="40"/>
        </w:rPr>
      </w:pPr>
    </w:p>
    <w:p w:rsidR="00002A81" w:rsidRDefault="00002A81" w:rsidP="007342E3">
      <w:pPr>
        <w:pStyle w:val="ListParagraph"/>
        <w:numPr>
          <w:ilvl w:val="0"/>
          <w:numId w:val="1"/>
        </w:numPr>
        <w:ind w:leftChars="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t xml:space="preserve"> </w:t>
      </w:r>
      <w:r w:rsidRPr="007342E3">
        <w:rPr>
          <w:rFonts w:ascii="標楷體" w:eastAsia="標楷體" w:hAnsi="標楷體" w:hint="eastAsia"/>
          <w:sz w:val="40"/>
          <w:szCs w:val="40"/>
        </w:rPr>
        <w:t>師資簡介</w:t>
      </w:r>
      <w:r>
        <w:rPr>
          <w:rFonts w:ascii="標楷體" w:eastAsia="標楷體" w:hAnsi="標楷體" w:hint="eastAsia"/>
          <w:sz w:val="40"/>
          <w:szCs w:val="40"/>
        </w:rPr>
        <w:t>………………………………………………</w:t>
      </w:r>
      <w:r>
        <w:rPr>
          <w:rFonts w:ascii="標楷體" w:eastAsia="標楷體" w:hAnsi="標楷體"/>
          <w:sz w:val="40"/>
          <w:szCs w:val="40"/>
        </w:rPr>
        <w:t>.10</w:t>
      </w:r>
    </w:p>
    <w:p w:rsidR="00002A81" w:rsidRPr="007342E3" w:rsidRDefault="00002A81" w:rsidP="007342E3">
      <w:pPr>
        <w:pStyle w:val="ListParagraph"/>
        <w:rPr>
          <w:rFonts w:ascii="標楷體" w:eastAsia="標楷體" w:hAnsi="標楷體"/>
          <w:sz w:val="40"/>
          <w:szCs w:val="40"/>
        </w:rPr>
      </w:pPr>
    </w:p>
    <w:p w:rsidR="00002A81" w:rsidRPr="007342E3" w:rsidRDefault="00002A81" w:rsidP="007342E3">
      <w:pPr>
        <w:pStyle w:val="ListParagraph"/>
        <w:ind w:leftChars="0" w:left="360"/>
        <w:rPr>
          <w:rFonts w:ascii="標楷體" w:eastAsia="標楷體" w:hAnsi="標楷體"/>
          <w:sz w:val="40"/>
          <w:szCs w:val="40"/>
        </w:rPr>
      </w:pPr>
    </w:p>
    <w:p w:rsidR="00002A81" w:rsidRDefault="00002A81" w:rsidP="007342E3">
      <w:pPr>
        <w:pStyle w:val="ListParagraph"/>
        <w:numPr>
          <w:ilvl w:val="0"/>
          <w:numId w:val="1"/>
        </w:numPr>
        <w:ind w:leftChars="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t xml:space="preserve"> </w:t>
      </w:r>
      <w:r w:rsidRPr="007342E3">
        <w:rPr>
          <w:rFonts w:ascii="標楷體" w:eastAsia="標楷體" w:hAnsi="標楷體" w:hint="eastAsia"/>
          <w:sz w:val="40"/>
          <w:szCs w:val="40"/>
        </w:rPr>
        <w:t>活動照片</w:t>
      </w:r>
      <w:r>
        <w:rPr>
          <w:rFonts w:ascii="標楷體" w:eastAsia="標楷體" w:hAnsi="標楷體" w:hint="eastAsia"/>
          <w:sz w:val="40"/>
          <w:szCs w:val="40"/>
        </w:rPr>
        <w:t>………………………………………………</w:t>
      </w:r>
      <w:r>
        <w:rPr>
          <w:rFonts w:ascii="標楷體" w:eastAsia="標楷體" w:hAnsi="標楷體"/>
          <w:sz w:val="40"/>
          <w:szCs w:val="40"/>
        </w:rPr>
        <w:t>.11</w:t>
      </w:r>
    </w:p>
    <w:p w:rsidR="00002A81" w:rsidRDefault="00002A81" w:rsidP="007342E3">
      <w:pPr>
        <w:pStyle w:val="ListParagraph"/>
        <w:ind w:leftChars="0" w:left="360"/>
        <w:rPr>
          <w:rFonts w:ascii="標楷體" w:eastAsia="標楷體" w:hAnsi="標楷體"/>
          <w:sz w:val="40"/>
          <w:szCs w:val="40"/>
        </w:rPr>
      </w:pPr>
    </w:p>
    <w:p w:rsidR="00002A81" w:rsidRPr="007342E3" w:rsidRDefault="00002A81" w:rsidP="007342E3">
      <w:pPr>
        <w:pStyle w:val="ListParagraph"/>
        <w:ind w:leftChars="0" w:left="360"/>
        <w:rPr>
          <w:rFonts w:ascii="標楷體" w:eastAsia="標楷體" w:hAnsi="標楷體"/>
          <w:sz w:val="40"/>
          <w:szCs w:val="40"/>
        </w:rPr>
      </w:pPr>
    </w:p>
    <w:p w:rsidR="00002A81" w:rsidRDefault="00002A81" w:rsidP="007342E3">
      <w:pPr>
        <w:pStyle w:val="ListParagraph"/>
        <w:numPr>
          <w:ilvl w:val="0"/>
          <w:numId w:val="1"/>
        </w:numPr>
        <w:ind w:leftChars="0"/>
        <w:rPr>
          <w:rFonts w:ascii="標楷體" w:eastAsia="標楷體" w:hAnsi="標楷體"/>
          <w:sz w:val="40"/>
          <w:szCs w:val="40"/>
        </w:rPr>
      </w:pPr>
      <w:r w:rsidRPr="007342E3">
        <w:rPr>
          <w:rFonts w:ascii="標楷體" w:eastAsia="標楷體" w:hAnsi="標楷體" w:hint="eastAsia"/>
          <w:sz w:val="40"/>
          <w:szCs w:val="40"/>
        </w:rPr>
        <w:t>回饋與統計</w:t>
      </w:r>
      <w:r>
        <w:rPr>
          <w:rFonts w:ascii="標楷體" w:eastAsia="標楷體" w:hAnsi="標楷體" w:hint="eastAsia"/>
          <w:sz w:val="40"/>
          <w:szCs w:val="40"/>
        </w:rPr>
        <w:t>……………………………………………</w:t>
      </w:r>
      <w:r>
        <w:rPr>
          <w:rFonts w:ascii="標楷體" w:eastAsia="標楷體" w:hAnsi="標楷體"/>
          <w:sz w:val="40"/>
          <w:szCs w:val="40"/>
        </w:rPr>
        <w:t>..21</w:t>
      </w:r>
    </w:p>
    <w:p w:rsidR="00002A81" w:rsidRDefault="00002A81" w:rsidP="007342E3">
      <w:pPr>
        <w:rPr>
          <w:rFonts w:ascii="標楷體" w:eastAsia="標楷體" w:hAnsi="標楷體"/>
          <w:sz w:val="40"/>
          <w:szCs w:val="40"/>
        </w:rPr>
      </w:pPr>
    </w:p>
    <w:p w:rsidR="00002A81" w:rsidRDefault="00002A81" w:rsidP="00C26518">
      <w:pPr>
        <w:spacing w:line="400" w:lineRule="exact"/>
        <w:rPr>
          <w:rFonts w:ascii="標楷體" w:eastAsia="標楷體" w:hAnsi="標楷體"/>
          <w:szCs w:val="24"/>
        </w:rPr>
        <w:sectPr w:rsidR="00002A81" w:rsidSect="007342E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2A81" w:rsidRPr="007342E3" w:rsidRDefault="00002A81" w:rsidP="007342E3">
      <w:pPr>
        <w:spacing w:line="400" w:lineRule="exact"/>
        <w:jc w:val="center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 w:hint="eastAsia"/>
          <w:szCs w:val="24"/>
        </w:rPr>
        <w:t>台南市菁寮國民小學推動夏日樂學試辦計畫</w:t>
      </w:r>
    </w:p>
    <w:p w:rsidR="00002A81" w:rsidRPr="007342E3" w:rsidRDefault="00002A81" w:rsidP="007342E3">
      <w:pPr>
        <w:spacing w:line="400" w:lineRule="exact"/>
        <w:jc w:val="center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 w:hint="eastAsia"/>
          <w:szCs w:val="24"/>
        </w:rPr>
        <w:t>計畫名稱</w:t>
      </w:r>
      <w:r w:rsidRPr="007342E3">
        <w:rPr>
          <w:rFonts w:ascii="標楷體" w:eastAsia="標楷體" w:hAnsi="標楷體"/>
          <w:szCs w:val="24"/>
        </w:rPr>
        <w:t xml:space="preserve">: </w:t>
      </w:r>
      <w:r w:rsidRPr="007342E3">
        <w:rPr>
          <w:rFonts w:ascii="標楷體" w:eastAsia="標楷體" w:hAnsi="標楷體" w:hint="eastAsia"/>
          <w:szCs w:val="24"/>
        </w:rPr>
        <w:t>多元展能好</w:t>
      </w:r>
      <w:r w:rsidRPr="007342E3">
        <w:rPr>
          <w:rFonts w:ascii="標楷體" w:eastAsia="標楷體" w:hAnsi="標楷體"/>
          <w:szCs w:val="24"/>
        </w:rPr>
        <w:t xml:space="preserve">   </w:t>
      </w:r>
      <w:r w:rsidRPr="007342E3">
        <w:rPr>
          <w:rFonts w:ascii="標楷體" w:eastAsia="標楷體" w:hAnsi="標楷體" w:hint="eastAsia"/>
          <w:szCs w:val="24"/>
        </w:rPr>
        <w:t>炎夏樂菁寮</w:t>
      </w:r>
      <w:r w:rsidRPr="007342E3">
        <w:rPr>
          <w:rFonts w:ascii="標楷體" w:eastAsia="標楷體" w:hAnsi="標楷體"/>
          <w:szCs w:val="24"/>
        </w:rPr>
        <w:t xml:space="preserve">  </w:t>
      </w:r>
    </w:p>
    <w:p w:rsidR="00002A81" w:rsidRPr="007342E3" w:rsidRDefault="00002A81" w:rsidP="007342E3">
      <w:pPr>
        <w:spacing w:line="400" w:lineRule="exact"/>
        <w:ind w:left="480"/>
        <w:jc w:val="center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Wingdings" w:hint="eastAsia"/>
          <w:szCs w:val="24"/>
        </w:rPr>
        <w:sym w:font="Wingdings" w:char="F06F"/>
      </w:r>
      <w:r w:rsidRPr="007342E3">
        <w:rPr>
          <w:rFonts w:ascii="標楷體" w:eastAsia="標楷體" w:hAnsi="標楷體" w:hint="eastAsia"/>
          <w:szCs w:val="24"/>
        </w:rPr>
        <w:t>方案一</w:t>
      </w:r>
      <w:r w:rsidRPr="007342E3">
        <w:rPr>
          <w:rFonts w:ascii="標楷體" w:eastAsia="標楷體" w:hAnsi="標楷體"/>
          <w:szCs w:val="24"/>
        </w:rPr>
        <w:t>:</w:t>
      </w:r>
      <w:r w:rsidRPr="007342E3">
        <w:rPr>
          <w:rFonts w:ascii="標楷體" w:eastAsia="標楷體" w:hAnsi="標楷體" w:hint="eastAsia"/>
          <w:szCs w:val="24"/>
        </w:rPr>
        <w:t>本土語文活動課程</w:t>
      </w:r>
      <w:r w:rsidRPr="007342E3">
        <w:rPr>
          <w:rFonts w:ascii="標楷體" w:eastAsia="標楷體" w:hAnsi="標楷體"/>
          <w:szCs w:val="24"/>
        </w:rPr>
        <w:t xml:space="preserve"> </w:t>
      </w:r>
      <w:r w:rsidRPr="007342E3">
        <w:rPr>
          <w:rFonts w:ascii="標楷體" w:eastAsia="標楷體" w:hAnsi="Wingdings" w:hint="eastAsia"/>
          <w:szCs w:val="24"/>
        </w:rPr>
        <w:sym w:font="Wingdings" w:char="F06E"/>
      </w:r>
      <w:r w:rsidRPr="007342E3">
        <w:rPr>
          <w:rFonts w:ascii="標楷體" w:eastAsia="標楷體" w:hAnsi="標楷體" w:hint="eastAsia"/>
          <w:szCs w:val="24"/>
        </w:rPr>
        <w:t>方案二</w:t>
      </w:r>
      <w:r w:rsidRPr="007342E3">
        <w:rPr>
          <w:rFonts w:ascii="標楷體" w:eastAsia="標楷體" w:hAnsi="標楷體"/>
          <w:szCs w:val="24"/>
        </w:rPr>
        <w:t>:</w:t>
      </w:r>
      <w:r w:rsidRPr="007342E3">
        <w:rPr>
          <w:rFonts w:ascii="標楷體" w:eastAsia="標楷體" w:hAnsi="標楷體" w:hint="eastAsia"/>
          <w:szCs w:val="24"/>
        </w:rPr>
        <w:t>整合式活動課程</w:t>
      </w:r>
    </w:p>
    <w:p w:rsidR="00002A81" w:rsidRPr="007342E3" w:rsidRDefault="00002A81" w:rsidP="007342E3">
      <w:pPr>
        <w:numPr>
          <w:ilvl w:val="0"/>
          <w:numId w:val="2"/>
        </w:num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 w:hint="eastAsia"/>
          <w:szCs w:val="24"/>
        </w:rPr>
        <w:t>計畫緣起</w:t>
      </w:r>
    </w:p>
    <w:p w:rsidR="00002A81" w:rsidRPr="007342E3" w:rsidRDefault="00002A81" w:rsidP="007342E3">
      <w:pPr>
        <w:spacing w:line="400" w:lineRule="exact"/>
        <w:ind w:left="48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</w:t>
      </w:r>
      <w:r w:rsidRPr="007342E3">
        <w:rPr>
          <w:rFonts w:ascii="標楷體" w:eastAsia="標楷體" w:hAnsi="標楷體" w:hint="eastAsia"/>
          <w:szCs w:val="24"/>
        </w:rPr>
        <w:t>夏季學習失落（</w:t>
      </w:r>
      <w:r w:rsidRPr="007342E3">
        <w:rPr>
          <w:rFonts w:ascii="標楷體" w:eastAsia="標楷體" w:hAnsi="標楷體"/>
          <w:szCs w:val="24"/>
        </w:rPr>
        <w:t>summer learning loss</w:t>
      </w:r>
      <w:r w:rsidRPr="007342E3">
        <w:rPr>
          <w:rFonts w:ascii="標楷體" w:eastAsia="標楷體" w:hAnsi="標楷體" w:hint="eastAsia"/>
          <w:szCs w:val="24"/>
        </w:rPr>
        <w:t>）或夏季失落（</w:t>
      </w:r>
      <w:r w:rsidRPr="007342E3">
        <w:rPr>
          <w:rFonts w:ascii="標楷體" w:eastAsia="標楷體" w:hAnsi="標楷體"/>
          <w:szCs w:val="24"/>
        </w:rPr>
        <w:t>summer loss</w:t>
      </w:r>
      <w:r w:rsidRPr="007342E3">
        <w:rPr>
          <w:rFonts w:ascii="標楷體" w:eastAsia="標楷體" w:hAnsi="標楷體" w:hint="eastAsia"/>
          <w:szCs w:val="24"/>
        </w:rPr>
        <w:t>）的現象引發許多學者的關注。</w:t>
      </w:r>
      <w:r w:rsidRPr="007342E3">
        <w:rPr>
          <w:rFonts w:ascii="標楷體" w:eastAsia="標楷體" w:hAnsi="標楷體" w:hint="eastAsia"/>
          <w:color w:val="FF0000"/>
          <w:szCs w:val="24"/>
        </w:rPr>
        <w:t>長長的暑假，總會讓學生家庭的失能情形、文化不利因素以及自我學習動機無法高度維持的問題更形凸顯。</w:t>
      </w:r>
      <w:r w:rsidRPr="007342E3">
        <w:rPr>
          <w:rFonts w:ascii="標楷體" w:eastAsia="標楷體" w:hAnsi="標楷體" w:hint="eastAsia"/>
          <w:szCs w:val="24"/>
        </w:rPr>
        <w:t>另依水龍頭理論（</w:t>
      </w:r>
      <w:r w:rsidRPr="007342E3">
        <w:rPr>
          <w:rFonts w:ascii="標楷體" w:eastAsia="標楷體" w:hAnsi="標楷體"/>
          <w:szCs w:val="24"/>
        </w:rPr>
        <w:t>the faucet theory</w:t>
      </w:r>
      <w:r w:rsidRPr="007342E3">
        <w:rPr>
          <w:rFonts w:ascii="標楷體" w:eastAsia="標楷體" w:hAnsi="標楷體" w:hint="eastAsia"/>
          <w:szCs w:val="24"/>
        </w:rPr>
        <w:t>），暑假期間學校</w:t>
      </w:r>
      <w:r w:rsidRPr="007342E3">
        <w:rPr>
          <w:rFonts w:ascii="標楷體" w:eastAsia="標楷體" w:hAnsi="標楷體"/>
          <w:szCs w:val="24"/>
        </w:rPr>
        <w:t>(</w:t>
      </w:r>
      <w:r w:rsidRPr="007342E3">
        <w:rPr>
          <w:rFonts w:ascii="標楷體" w:eastAsia="標楷體" w:hAnsi="標楷體" w:hint="eastAsia"/>
          <w:szCs w:val="24"/>
        </w:rPr>
        <w:t>水龍頭</w:t>
      </w:r>
      <w:r w:rsidRPr="007342E3">
        <w:rPr>
          <w:rFonts w:ascii="標楷體" w:eastAsia="標楷體" w:hAnsi="標楷體"/>
          <w:szCs w:val="24"/>
        </w:rPr>
        <w:t>)</w:t>
      </w:r>
      <w:r w:rsidRPr="007342E3">
        <w:rPr>
          <w:rFonts w:ascii="標楷體" w:eastAsia="標楷體" w:hAnsi="標楷體" w:hint="eastAsia"/>
          <w:szCs w:val="24"/>
        </w:rPr>
        <w:t>關閉，部分弱勢學生無法繼續接受來自學校的教學資源，導致返校後學生家庭社經背景的差異反映在學習上。因此，對於學習不利之學生，如能在暑假期間給予不同於正式學制之學習，以彌補其因家庭社經條件造成的不足與缺憾，將有助於提升其學習成效。</w:t>
      </w:r>
    </w:p>
    <w:p w:rsidR="00002A81" w:rsidRPr="007342E3" w:rsidRDefault="00002A81" w:rsidP="007342E3">
      <w:pPr>
        <w:spacing w:line="400" w:lineRule="exact"/>
        <w:ind w:left="48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</w:t>
      </w:r>
      <w:r w:rsidRPr="007342E3">
        <w:rPr>
          <w:rFonts w:ascii="標楷體" w:eastAsia="標楷體" w:hAnsi="標楷體" w:hint="eastAsia"/>
          <w:color w:val="FF0000"/>
          <w:szCs w:val="24"/>
        </w:rPr>
        <w:t>暑假期間是學習的結束，也是學習的開始，更是學習的緩衝。</w:t>
      </w:r>
      <w:r w:rsidRPr="007342E3">
        <w:rPr>
          <w:rFonts w:ascii="標楷體" w:eastAsia="標楷體" w:hAnsi="標楷體" w:hint="eastAsia"/>
          <w:szCs w:val="24"/>
        </w:rPr>
        <w:t>許多在正式課程中因時間、空間或其他因素無法實施的部分，在暑假都可以大膽嘗試；許多師生關係的修復與改善，也因為彈性課程的實施與沒有進度的壓力，更能彰顯其成果。而透過外聘多元師資的引介，孩子們的眼界將會大開，多元的能力更能被啟發。</w:t>
      </w:r>
    </w:p>
    <w:p w:rsidR="00002A81" w:rsidRPr="007342E3" w:rsidRDefault="00002A81" w:rsidP="007342E3">
      <w:pPr>
        <w:spacing w:line="400" w:lineRule="exact"/>
        <w:ind w:left="48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</w:t>
      </w:r>
      <w:r w:rsidRPr="007342E3">
        <w:rPr>
          <w:rFonts w:ascii="標楷體" w:eastAsia="標楷體" w:hAnsi="標楷體" w:hint="eastAsia"/>
          <w:szCs w:val="24"/>
        </w:rPr>
        <w:t>菁寮國小是一個不滿百人的小校，地處台南市之北陲後壁鄉，社區多以務農及從事體力勞動維生。校內單親、隔代教養、低收入戶及新住民子女比例近</w:t>
      </w:r>
      <w:r w:rsidRPr="007342E3">
        <w:rPr>
          <w:rFonts w:ascii="標楷體" w:eastAsia="標楷體" w:hAnsi="標楷體"/>
          <w:szCs w:val="24"/>
        </w:rPr>
        <w:t>6</w:t>
      </w:r>
      <w:r w:rsidRPr="007342E3">
        <w:rPr>
          <w:rFonts w:ascii="標楷體" w:eastAsia="標楷體" w:hAnsi="標楷體" w:hint="eastAsia"/>
          <w:szCs w:val="24"/>
        </w:rPr>
        <w:t>成，實屬文化不利地區。所以學校成為孩子學習的主要場所，也是孩子接觸外界資源的窗口。</w:t>
      </w:r>
    </w:p>
    <w:p w:rsidR="00002A81" w:rsidRPr="007342E3" w:rsidRDefault="00002A81" w:rsidP="007342E3">
      <w:pPr>
        <w:spacing w:line="400" w:lineRule="exact"/>
        <w:ind w:left="48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</w:t>
      </w:r>
      <w:r w:rsidRPr="007342E3">
        <w:rPr>
          <w:rFonts w:ascii="標楷體" w:eastAsia="標楷體" w:hAnsi="標楷體" w:hint="eastAsia"/>
          <w:szCs w:val="24"/>
        </w:rPr>
        <w:t>因此，本計畫以「創新實驗，整合學習」之精神，提供資源讓學校利用暑期時間實驗創新教學法，並輔以整合主題式學習之方式，增強學生學習動機、培養自主學習能力。而特色課程與校本課程更能於此生根發芽。讓老師與更多元的人才切磋課程設計與教學技能；讓學生更能多元展能，發揮創意，學習科學態度與自主研究的精神，體現菁寮國小培養公民科學家的願景。</w:t>
      </w:r>
      <w:r w:rsidRPr="007342E3">
        <w:rPr>
          <w:rFonts w:ascii="標楷體" w:eastAsia="標楷體" w:hAnsi="標楷體"/>
          <w:szCs w:val="24"/>
        </w:rPr>
        <w:t xml:space="preserve">  </w:t>
      </w:r>
    </w:p>
    <w:p w:rsidR="00002A81" w:rsidRPr="007342E3" w:rsidRDefault="00002A81" w:rsidP="007342E3">
      <w:pPr>
        <w:spacing w:line="400" w:lineRule="exact"/>
        <w:ind w:left="480"/>
        <w:rPr>
          <w:rFonts w:ascii="標楷體" w:eastAsia="標楷體" w:hAnsi="標楷體"/>
          <w:szCs w:val="24"/>
        </w:rPr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720"/>
        <w:gridCol w:w="1800"/>
        <w:gridCol w:w="1620"/>
        <w:gridCol w:w="1800"/>
        <w:gridCol w:w="1715"/>
        <w:gridCol w:w="2425"/>
      </w:tblGrid>
      <w:tr w:rsidR="00002A81" w:rsidRPr="00601E0A" w:rsidTr="007342E3">
        <w:trPr>
          <w:trHeight w:val="360"/>
        </w:trPr>
        <w:tc>
          <w:tcPr>
            <w:tcW w:w="720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因素</w:t>
            </w:r>
          </w:p>
        </w:tc>
        <w:tc>
          <w:tcPr>
            <w:tcW w:w="1800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/>
                <w:szCs w:val="24"/>
              </w:rPr>
              <w:t>S</w:t>
            </w:r>
            <w:r w:rsidRPr="007342E3">
              <w:rPr>
                <w:rFonts w:ascii="標楷體" w:eastAsia="標楷體" w:hAnsi="標楷體" w:hint="eastAsia"/>
                <w:szCs w:val="24"/>
              </w:rPr>
              <w:t>（優勢）</w:t>
            </w:r>
          </w:p>
        </w:tc>
        <w:tc>
          <w:tcPr>
            <w:tcW w:w="1620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/>
                <w:szCs w:val="24"/>
              </w:rPr>
              <w:t>W</w:t>
            </w:r>
            <w:r w:rsidRPr="007342E3">
              <w:rPr>
                <w:rFonts w:ascii="標楷體" w:eastAsia="標楷體" w:hAnsi="標楷體" w:hint="eastAsia"/>
                <w:szCs w:val="24"/>
              </w:rPr>
              <w:t>（劣勢）</w:t>
            </w:r>
          </w:p>
        </w:tc>
        <w:tc>
          <w:tcPr>
            <w:tcW w:w="1800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/>
                <w:szCs w:val="24"/>
              </w:rPr>
              <w:t>O</w:t>
            </w:r>
            <w:r w:rsidRPr="007342E3">
              <w:rPr>
                <w:rFonts w:ascii="標楷體" w:eastAsia="標楷體" w:hAnsi="標楷體" w:hint="eastAsia"/>
                <w:szCs w:val="24"/>
              </w:rPr>
              <w:t>（機會點）</w:t>
            </w:r>
          </w:p>
        </w:tc>
        <w:tc>
          <w:tcPr>
            <w:tcW w:w="1715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/>
                <w:szCs w:val="24"/>
              </w:rPr>
              <w:t>T</w:t>
            </w:r>
            <w:r w:rsidRPr="007342E3">
              <w:rPr>
                <w:rFonts w:ascii="標楷體" w:eastAsia="標楷體" w:hAnsi="標楷體" w:hint="eastAsia"/>
                <w:szCs w:val="24"/>
              </w:rPr>
              <w:t>（威脅點）</w:t>
            </w:r>
          </w:p>
        </w:tc>
        <w:tc>
          <w:tcPr>
            <w:tcW w:w="2425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/>
                <w:szCs w:val="24"/>
              </w:rPr>
              <w:t>S</w:t>
            </w:r>
            <w:r w:rsidRPr="007342E3">
              <w:rPr>
                <w:rFonts w:ascii="標楷體" w:eastAsia="標楷體" w:hAnsi="標楷體" w:hint="eastAsia"/>
                <w:szCs w:val="24"/>
              </w:rPr>
              <w:t>（行動策略）</w:t>
            </w:r>
          </w:p>
        </w:tc>
      </w:tr>
      <w:tr w:rsidR="00002A81" w:rsidRPr="00601E0A" w:rsidTr="007342E3">
        <w:trPr>
          <w:trHeight w:val="2505"/>
        </w:trPr>
        <w:tc>
          <w:tcPr>
            <w:tcW w:w="720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地理環境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純樸鄉村，環境優美。</w:t>
            </w:r>
          </w:p>
          <w:p w:rsidR="00002A81" w:rsidRPr="007342E3" w:rsidRDefault="00002A81" w:rsidP="001B7D20">
            <w:pPr>
              <w:numPr>
                <w:ilvl w:val="0"/>
                <w:numId w:val="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生態校園，、植物及自然景觀豐富。</w:t>
            </w:r>
          </w:p>
          <w:p w:rsidR="00002A81" w:rsidRPr="007342E3" w:rsidRDefault="00002A81" w:rsidP="001B7D20">
            <w:pPr>
              <w:numPr>
                <w:ilvl w:val="0"/>
                <w:numId w:val="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農村文化為主，種稻產業發達。</w:t>
            </w:r>
          </w:p>
          <w:p w:rsidR="00002A81" w:rsidRPr="007342E3" w:rsidRDefault="00002A81" w:rsidP="001B7D20">
            <w:pPr>
              <w:numPr>
                <w:ilvl w:val="0"/>
                <w:numId w:val="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鄰近菁寮老街，觀光資源豐富。</w:t>
            </w:r>
          </w:p>
        </w:tc>
        <w:tc>
          <w:tcPr>
            <w:tcW w:w="1620" w:type="dxa"/>
          </w:tcPr>
          <w:p w:rsidR="00002A81" w:rsidRPr="007342E3" w:rsidRDefault="00002A81" w:rsidP="001B7D20">
            <w:pPr>
              <w:numPr>
                <w:ilvl w:val="0"/>
                <w:numId w:val="4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地處邊陲，交通不便。</w:t>
            </w:r>
          </w:p>
          <w:p w:rsidR="00002A81" w:rsidRPr="007342E3" w:rsidRDefault="00002A81" w:rsidP="001B7D20">
            <w:pPr>
              <w:numPr>
                <w:ilvl w:val="0"/>
                <w:numId w:val="4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老年人口比例高。</w:t>
            </w:r>
          </w:p>
          <w:p w:rsidR="00002A81" w:rsidRPr="007342E3" w:rsidRDefault="00002A81" w:rsidP="001B7D20">
            <w:pPr>
              <w:numPr>
                <w:ilvl w:val="0"/>
                <w:numId w:val="4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公車班次極少。</w:t>
            </w:r>
          </w:p>
          <w:p w:rsidR="00002A81" w:rsidRPr="007342E3" w:rsidRDefault="00002A81" w:rsidP="001B7D20">
            <w:pPr>
              <w:numPr>
                <w:ilvl w:val="0"/>
                <w:numId w:val="4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鄰近無相關文教機構。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5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距離高鐵嘉義站約</w:t>
            </w:r>
            <w:r w:rsidRPr="007342E3">
              <w:rPr>
                <w:rFonts w:ascii="標楷體" w:eastAsia="標楷體" w:hAnsi="標楷體"/>
                <w:szCs w:val="24"/>
              </w:rPr>
              <w:t>10</w:t>
            </w:r>
            <w:r w:rsidRPr="007342E3">
              <w:rPr>
                <w:rFonts w:ascii="標楷體" w:eastAsia="標楷體" w:hAnsi="標楷體" w:hint="eastAsia"/>
                <w:szCs w:val="24"/>
              </w:rPr>
              <w:t>分鐘路程，外來資源較能介入。</w:t>
            </w:r>
          </w:p>
          <w:p w:rsidR="00002A81" w:rsidRPr="007342E3" w:rsidRDefault="00002A81" w:rsidP="001B7D20">
            <w:pPr>
              <w:spacing w:beforeLines="20" w:afterLines="20" w:line="240" w:lineRule="atLeast"/>
              <w:rPr>
                <w:rFonts w:ascii="標楷體" w:eastAsia="標楷體" w:hAnsi="標楷體"/>
                <w:color w:val="FF0000"/>
                <w:szCs w:val="24"/>
              </w:rPr>
            </w:pPr>
            <w:r w:rsidRPr="007342E3">
              <w:rPr>
                <w:rFonts w:ascii="標楷體" w:eastAsia="標楷體" w:hAnsi="標楷體"/>
                <w:szCs w:val="24"/>
              </w:rPr>
              <w:t>2.</w:t>
            </w:r>
            <w:r w:rsidRPr="007342E3">
              <w:rPr>
                <w:rFonts w:ascii="標楷體" w:eastAsia="標楷體" w:hAnsi="標楷體" w:hint="eastAsia"/>
                <w:szCs w:val="24"/>
              </w:rPr>
              <w:t>學校知名度高，部分外界資源主動接洽投入</w:t>
            </w:r>
          </w:p>
        </w:tc>
        <w:tc>
          <w:tcPr>
            <w:tcW w:w="1715" w:type="dxa"/>
          </w:tcPr>
          <w:p w:rsidR="00002A81" w:rsidRPr="007342E3" w:rsidRDefault="00002A81" w:rsidP="001B7D20">
            <w:pPr>
              <w:numPr>
                <w:ilvl w:val="0"/>
                <w:numId w:val="6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農村人口老化嚴重。</w:t>
            </w:r>
          </w:p>
          <w:p w:rsidR="00002A81" w:rsidRPr="007342E3" w:rsidRDefault="00002A81" w:rsidP="001B7D20">
            <w:pPr>
              <w:numPr>
                <w:ilvl w:val="0"/>
                <w:numId w:val="6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傳統產業面臨轉型瓶頸多。</w:t>
            </w:r>
          </w:p>
          <w:p w:rsidR="00002A81" w:rsidRPr="007342E3" w:rsidRDefault="00002A81" w:rsidP="001B7D20">
            <w:pPr>
              <w:spacing w:beforeLines="20" w:afterLines="20" w:line="240" w:lineRule="atLeast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425" w:type="dxa"/>
          </w:tcPr>
          <w:p w:rsidR="00002A81" w:rsidRPr="007342E3" w:rsidRDefault="00002A81" w:rsidP="007342E3">
            <w:pPr>
              <w:numPr>
                <w:ilvl w:val="0"/>
                <w:numId w:val="7"/>
              </w:numPr>
              <w:spacing w:line="240" w:lineRule="atLeast"/>
              <w:ind w:left="357" w:hanging="357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調市府交通局予以交通設施改善；</w:t>
            </w:r>
          </w:p>
          <w:p w:rsidR="00002A81" w:rsidRPr="007342E3" w:rsidRDefault="00002A81" w:rsidP="007342E3">
            <w:pPr>
              <w:spacing w:line="240" w:lineRule="atLeas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szCs w:val="24"/>
              </w:rPr>
              <w:t>申請警察局支援警</w:t>
            </w:r>
          </w:p>
          <w:p w:rsidR="00002A81" w:rsidRPr="007342E3" w:rsidRDefault="00002A81" w:rsidP="007342E3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szCs w:val="24"/>
              </w:rPr>
              <w:t>力維護交通。</w:t>
            </w:r>
          </w:p>
          <w:p w:rsidR="00002A81" w:rsidRPr="007342E3" w:rsidRDefault="00002A81" w:rsidP="001B7D20">
            <w:pPr>
              <w:numPr>
                <w:ilvl w:val="0"/>
                <w:numId w:val="7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推展多元教學，避免學生流失。</w:t>
            </w:r>
          </w:p>
        </w:tc>
      </w:tr>
      <w:tr w:rsidR="00002A81" w:rsidRPr="00601E0A" w:rsidTr="007342E3">
        <w:trPr>
          <w:trHeight w:val="1425"/>
        </w:trPr>
        <w:tc>
          <w:tcPr>
            <w:tcW w:w="720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學校規模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8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屬舊部落，班級數穩定於</w:t>
            </w:r>
            <w:r w:rsidRPr="007342E3">
              <w:rPr>
                <w:rFonts w:ascii="標楷體" w:eastAsia="標楷體" w:hAnsi="標楷體"/>
                <w:szCs w:val="24"/>
              </w:rPr>
              <w:t>6</w:t>
            </w:r>
            <w:r w:rsidRPr="007342E3">
              <w:rPr>
                <w:rFonts w:ascii="標楷體" w:eastAsia="標楷體" w:hAnsi="標楷體" w:hint="eastAsia"/>
                <w:szCs w:val="24"/>
              </w:rPr>
              <w:t>班。</w:t>
            </w:r>
          </w:p>
          <w:p w:rsidR="00002A81" w:rsidRPr="007342E3" w:rsidRDefault="00002A81" w:rsidP="001B7D20">
            <w:pPr>
              <w:numPr>
                <w:ilvl w:val="0"/>
                <w:numId w:val="8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校地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.87"/>
                <w:attr w:name="UnitName" w:val="公頃"/>
              </w:smartTagPr>
              <w:r w:rsidRPr="007342E3">
                <w:rPr>
                  <w:rFonts w:ascii="標楷體" w:eastAsia="標楷體" w:hAnsi="標楷體"/>
                  <w:szCs w:val="24"/>
                </w:rPr>
                <w:t>3.87</w:t>
              </w:r>
              <w:r w:rsidRPr="007342E3">
                <w:rPr>
                  <w:rFonts w:ascii="標楷體" w:eastAsia="標楷體" w:hAnsi="標楷體" w:hint="eastAsia"/>
                  <w:szCs w:val="24"/>
                </w:rPr>
                <w:t>公頃</w:t>
              </w:r>
            </w:smartTag>
            <w:r w:rsidRPr="007342E3">
              <w:rPr>
                <w:rFonts w:ascii="標楷體" w:eastAsia="標楷體" w:hAnsi="標楷體" w:hint="eastAsia"/>
                <w:szCs w:val="24"/>
              </w:rPr>
              <w:t>，學生活動範圍充足。</w:t>
            </w:r>
          </w:p>
          <w:p w:rsidR="00002A81" w:rsidRPr="007342E3" w:rsidRDefault="00002A81" w:rsidP="001B7D20">
            <w:pPr>
              <w:spacing w:beforeLines="20" w:afterLines="20" w:line="240" w:lineRule="atLeast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20" w:type="dxa"/>
          </w:tcPr>
          <w:p w:rsidR="00002A81" w:rsidRPr="007342E3" w:rsidRDefault="00002A81" w:rsidP="001B7D20">
            <w:pPr>
              <w:numPr>
                <w:ilvl w:val="0"/>
                <w:numId w:val="9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全校含特殊班及幼稚園共</w:t>
            </w:r>
            <w:r w:rsidRPr="007342E3">
              <w:rPr>
                <w:rFonts w:ascii="標楷體" w:eastAsia="標楷體" w:hAnsi="標楷體"/>
                <w:szCs w:val="24"/>
              </w:rPr>
              <w:t>7</w:t>
            </w:r>
            <w:r w:rsidRPr="007342E3">
              <w:rPr>
                <w:rFonts w:ascii="標楷體" w:eastAsia="標楷體" w:hAnsi="標楷體" w:hint="eastAsia"/>
                <w:szCs w:val="24"/>
              </w:rPr>
              <w:t>班，學生數少。</w:t>
            </w:r>
          </w:p>
          <w:p w:rsidR="00002A81" w:rsidRPr="007342E3" w:rsidRDefault="00002A81" w:rsidP="001B7D20">
            <w:p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10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班級學生人數逐年降低中。</w:t>
            </w:r>
          </w:p>
          <w:p w:rsidR="00002A81" w:rsidRPr="007342E3" w:rsidRDefault="00002A81" w:rsidP="001B7D20">
            <w:p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15" w:type="dxa"/>
          </w:tcPr>
          <w:p w:rsidR="00002A81" w:rsidRPr="007342E3" w:rsidRDefault="00002A81" w:rsidP="001B7D20">
            <w:pPr>
              <w:numPr>
                <w:ilvl w:val="0"/>
                <w:numId w:val="11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學生數少，競爭力不足。</w:t>
            </w:r>
          </w:p>
        </w:tc>
        <w:tc>
          <w:tcPr>
            <w:tcW w:w="2425" w:type="dxa"/>
          </w:tcPr>
          <w:p w:rsidR="00002A81" w:rsidRPr="007342E3" w:rsidRDefault="00002A81" w:rsidP="001B7D20">
            <w:pPr>
              <w:numPr>
                <w:ilvl w:val="0"/>
                <w:numId w:val="12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發展學校特色課程。</w:t>
            </w:r>
          </w:p>
          <w:p w:rsidR="00002A81" w:rsidRPr="007342E3" w:rsidRDefault="00002A81" w:rsidP="001B7D20">
            <w:pPr>
              <w:numPr>
                <w:ilvl w:val="0"/>
                <w:numId w:val="12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積極參與社區活動，讓社區了解學校</w:t>
            </w:r>
          </w:p>
        </w:tc>
      </w:tr>
      <w:tr w:rsidR="00002A81" w:rsidRPr="00601E0A" w:rsidTr="007342E3">
        <w:trPr>
          <w:trHeight w:val="1245"/>
        </w:trPr>
        <w:tc>
          <w:tcPr>
            <w:tcW w:w="720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硬體設備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1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校園植物名稱齊全。</w:t>
            </w:r>
          </w:p>
          <w:p w:rsidR="00002A81" w:rsidRPr="007342E3" w:rsidRDefault="00002A81" w:rsidP="001B7D20">
            <w:pPr>
              <w:numPr>
                <w:ilvl w:val="0"/>
                <w:numId w:val="1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設有鄉土教材室。</w:t>
            </w:r>
          </w:p>
          <w:p w:rsidR="00002A81" w:rsidRPr="007342E3" w:rsidRDefault="00002A81" w:rsidP="001B7D20">
            <w:pPr>
              <w:numPr>
                <w:ilvl w:val="0"/>
                <w:numId w:val="1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各專科教室設備充足</w:t>
            </w:r>
          </w:p>
        </w:tc>
        <w:tc>
          <w:tcPr>
            <w:tcW w:w="1620" w:type="dxa"/>
          </w:tcPr>
          <w:p w:rsidR="00002A81" w:rsidRPr="007342E3" w:rsidRDefault="00002A81" w:rsidP="001B7D20">
            <w:pPr>
              <w:numPr>
                <w:ilvl w:val="0"/>
                <w:numId w:val="14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校舍廁所老舊。</w:t>
            </w:r>
          </w:p>
          <w:p w:rsidR="00002A81" w:rsidRPr="007342E3" w:rsidRDefault="00002A81" w:rsidP="001B7D20">
            <w:pPr>
              <w:numPr>
                <w:ilvl w:val="0"/>
                <w:numId w:val="14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風雨活動場地不足。</w:t>
            </w:r>
          </w:p>
          <w:p w:rsidR="00002A81" w:rsidRPr="007342E3" w:rsidRDefault="00002A81" w:rsidP="001B7D20">
            <w:pPr>
              <w:numPr>
                <w:ilvl w:val="0"/>
                <w:numId w:val="14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視聽設備及專科教室設備老舊，有更換需求。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15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舊禮堂及辦公室為歷史建築，爭取整建計畫整修維護。</w:t>
            </w:r>
          </w:p>
          <w:p w:rsidR="00002A81" w:rsidRPr="007342E3" w:rsidRDefault="00002A81" w:rsidP="001B7D20">
            <w:pPr>
              <w:spacing w:beforeLines="20" w:afterLines="20" w:line="240" w:lineRule="atLeast"/>
              <w:ind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15" w:type="dxa"/>
          </w:tcPr>
          <w:p w:rsidR="00002A81" w:rsidRPr="007342E3" w:rsidRDefault="00002A81" w:rsidP="001B7D20">
            <w:pPr>
              <w:numPr>
                <w:ilvl w:val="0"/>
                <w:numId w:val="16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設備管理維修不易，人力不足。</w:t>
            </w:r>
          </w:p>
          <w:p w:rsidR="00002A81" w:rsidRPr="007342E3" w:rsidRDefault="00002A81" w:rsidP="001B7D20">
            <w:pPr>
              <w:numPr>
                <w:ilvl w:val="0"/>
                <w:numId w:val="16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汰換教學硬體設備缺乏空間及經費。</w:t>
            </w:r>
          </w:p>
          <w:p w:rsidR="00002A81" w:rsidRPr="007342E3" w:rsidRDefault="00002A81" w:rsidP="001B7D20">
            <w:pPr>
              <w:spacing w:beforeLines="20" w:afterLines="20" w:line="240" w:lineRule="atLeast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2425" w:type="dxa"/>
          </w:tcPr>
          <w:p w:rsidR="00002A81" w:rsidRPr="007342E3" w:rsidRDefault="00002A81" w:rsidP="001B7D20">
            <w:pPr>
              <w:numPr>
                <w:ilvl w:val="0"/>
                <w:numId w:val="17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鼓勵教師使用已有的設備，豐富教學，並能自製教具，充份運用網路資源。</w:t>
            </w:r>
          </w:p>
          <w:p w:rsidR="00002A81" w:rsidRPr="007342E3" w:rsidRDefault="00002A81" w:rsidP="001B7D20">
            <w:pPr>
              <w:numPr>
                <w:ilvl w:val="0"/>
                <w:numId w:val="17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結合社教機構資源共享。</w:t>
            </w:r>
          </w:p>
        </w:tc>
      </w:tr>
      <w:tr w:rsidR="00002A81" w:rsidRPr="00601E0A" w:rsidTr="007342E3">
        <w:trPr>
          <w:trHeight w:val="172"/>
        </w:trPr>
        <w:tc>
          <w:tcPr>
            <w:tcW w:w="720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教師資源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18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教師教學經驗豐富，積</w:t>
            </w:r>
            <w:r w:rsidRPr="007342E3">
              <w:rPr>
                <w:rFonts w:ascii="標楷體" w:eastAsia="標楷體" w:hAnsi="標楷體"/>
                <w:szCs w:val="24"/>
              </w:rPr>
              <w:t xml:space="preserve"> </w:t>
            </w:r>
            <w:r w:rsidRPr="007342E3">
              <w:rPr>
                <w:rFonts w:ascii="標楷體" w:eastAsia="標楷體" w:hAnsi="標楷體" w:hint="eastAsia"/>
                <w:szCs w:val="24"/>
              </w:rPr>
              <w:t>極認真。</w:t>
            </w:r>
          </w:p>
          <w:p w:rsidR="00002A81" w:rsidRPr="007342E3" w:rsidRDefault="00002A81" w:rsidP="001B7D20">
            <w:pPr>
              <w:numPr>
                <w:ilvl w:val="0"/>
                <w:numId w:val="18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人才濟濟，</w:t>
            </w:r>
            <w:r w:rsidRPr="007342E3">
              <w:rPr>
                <w:rFonts w:ascii="標楷體" w:eastAsia="標楷體" w:hAnsi="標楷體"/>
                <w:szCs w:val="24"/>
              </w:rPr>
              <w:t xml:space="preserve"> </w:t>
            </w:r>
            <w:r w:rsidRPr="007342E3">
              <w:rPr>
                <w:rFonts w:ascii="標楷體" w:eastAsia="標楷體" w:hAnsi="標楷體" w:hint="eastAsia"/>
                <w:szCs w:val="24"/>
              </w:rPr>
              <w:t>表現傑出。</w:t>
            </w:r>
          </w:p>
          <w:p w:rsidR="00002A81" w:rsidRPr="007342E3" w:rsidRDefault="00002A81" w:rsidP="001B7D20">
            <w:pPr>
              <w:numPr>
                <w:ilvl w:val="0"/>
                <w:numId w:val="18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具有教學熱忱，研究進</w:t>
            </w:r>
            <w:r w:rsidRPr="007342E3">
              <w:rPr>
                <w:rFonts w:ascii="標楷體" w:eastAsia="標楷體" w:hAnsi="標楷體"/>
                <w:szCs w:val="24"/>
              </w:rPr>
              <w:t xml:space="preserve"> </w:t>
            </w:r>
            <w:r w:rsidRPr="007342E3">
              <w:rPr>
                <w:rFonts w:ascii="標楷體" w:eastAsia="標楷體" w:hAnsi="標楷體" w:hint="eastAsia"/>
                <w:szCs w:val="24"/>
              </w:rPr>
              <w:t>修風氣盛。</w:t>
            </w:r>
          </w:p>
        </w:tc>
        <w:tc>
          <w:tcPr>
            <w:tcW w:w="1620" w:type="dxa"/>
          </w:tcPr>
          <w:p w:rsidR="00002A81" w:rsidRPr="007342E3" w:rsidRDefault="00002A81" w:rsidP="001B7D20">
            <w:pPr>
              <w:numPr>
                <w:ilvl w:val="0"/>
                <w:numId w:val="19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教師平均</w:t>
            </w:r>
            <w:r w:rsidRPr="007342E3">
              <w:rPr>
                <w:rFonts w:ascii="標楷體" w:eastAsia="標楷體" w:hAnsi="標楷體"/>
                <w:szCs w:val="24"/>
              </w:rPr>
              <w:t>40</w:t>
            </w:r>
            <w:r w:rsidRPr="007342E3">
              <w:rPr>
                <w:rFonts w:ascii="標楷體" w:eastAsia="標楷體" w:hAnsi="標楷體" w:hint="eastAsia"/>
                <w:szCs w:val="24"/>
              </w:rPr>
              <w:t>歲。</w:t>
            </w:r>
          </w:p>
          <w:p w:rsidR="00002A81" w:rsidRPr="007342E3" w:rsidRDefault="00002A81" w:rsidP="001B7D20">
            <w:pPr>
              <w:numPr>
                <w:ilvl w:val="0"/>
                <w:numId w:val="19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學校行政業務量大，教師兼辦業務多。</w:t>
            </w:r>
          </w:p>
          <w:p w:rsidR="00002A81" w:rsidRPr="007342E3" w:rsidRDefault="00002A81" w:rsidP="001B7D20">
            <w:pPr>
              <w:numPr>
                <w:ilvl w:val="0"/>
                <w:numId w:val="19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人力不足。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20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資深教師經驗傳承。</w:t>
            </w:r>
          </w:p>
          <w:p w:rsidR="00002A81" w:rsidRPr="007342E3" w:rsidRDefault="00002A81" w:rsidP="001B7D20">
            <w:pPr>
              <w:numPr>
                <w:ilvl w:val="0"/>
                <w:numId w:val="20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鼓勵參與專業進修研習。</w:t>
            </w:r>
          </w:p>
          <w:p w:rsidR="00002A81" w:rsidRPr="007342E3" w:rsidRDefault="00002A81" w:rsidP="001B7D20">
            <w:pPr>
              <w:numPr>
                <w:ilvl w:val="0"/>
                <w:numId w:val="20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對生態永續議題有共同興趣。</w:t>
            </w:r>
          </w:p>
        </w:tc>
        <w:tc>
          <w:tcPr>
            <w:tcW w:w="1715" w:type="dxa"/>
          </w:tcPr>
          <w:p w:rsidR="00002A81" w:rsidRPr="007342E3" w:rsidRDefault="00002A81" w:rsidP="001B7D20">
            <w:pPr>
              <w:numPr>
                <w:ilvl w:val="0"/>
                <w:numId w:val="21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目前代理教師人數稍多，穩定度較不足。</w:t>
            </w:r>
          </w:p>
        </w:tc>
        <w:tc>
          <w:tcPr>
            <w:tcW w:w="2425" w:type="dxa"/>
          </w:tcPr>
          <w:p w:rsidR="00002A81" w:rsidRPr="007342E3" w:rsidRDefault="00002A81" w:rsidP="001B7D20">
            <w:pPr>
              <w:numPr>
                <w:ilvl w:val="0"/>
                <w:numId w:val="22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充分了解教師專長適才適用，使老師發揮所學。</w:t>
            </w:r>
          </w:p>
          <w:p w:rsidR="00002A81" w:rsidRPr="007342E3" w:rsidRDefault="00002A81" w:rsidP="001B7D20">
            <w:pPr>
              <w:numPr>
                <w:ilvl w:val="0"/>
                <w:numId w:val="22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辦理各項研習，積極提昇教師專業知能。</w:t>
            </w:r>
          </w:p>
          <w:p w:rsidR="00002A81" w:rsidRPr="007342E3" w:rsidRDefault="00002A81" w:rsidP="007342E3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/>
                <w:szCs w:val="24"/>
              </w:rPr>
              <w:t xml:space="preserve">3. </w:t>
            </w:r>
            <w:r w:rsidRPr="007342E3">
              <w:rPr>
                <w:rFonts w:ascii="標楷體" w:eastAsia="標楷體" w:hAnsi="標楷體" w:hint="eastAsia"/>
                <w:szCs w:val="24"/>
              </w:rPr>
              <w:t>鼓勵教學觀摩、協</w:t>
            </w:r>
          </w:p>
          <w:p w:rsidR="00002A81" w:rsidRPr="007342E3" w:rsidRDefault="00002A81" w:rsidP="007342E3">
            <w:pPr>
              <w:spacing w:line="240" w:lineRule="atLeas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szCs w:val="24"/>
              </w:rPr>
              <w:t>同教學、專業對話</w:t>
            </w:r>
          </w:p>
          <w:p w:rsidR="00002A81" w:rsidRPr="007342E3" w:rsidRDefault="00002A81" w:rsidP="001B7D20">
            <w:pPr>
              <w:spacing w:afterLines="20" w:line="240" w:lineRule="atLeas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szCs w:val="24"/>
              </w:rPr>
              <w:t>促進專業成長。</w:t>
            </w:r>
          </w:p>
        </w:tc>
      </w:tr>
      <w:tr w:rsidR="00002A81" w:rsidRPr="00601E0A" w:rsidTr="007342E3">
        <w:trPr>
          <w:trHeight w:val="1245"/>
        </w:trPr>
        <w:tc>
          <w:tcPr>
            <w:tcW w:w="720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行政人員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2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工作熱忱高</w:t>
            </w:r>
          </w:p>
          <w:p w:rsidR="00002A81" w:rsidRPr="007342E3" w:rsidRDefault="00002A81" w:rsidP="001B7D20">
            <w:pPr>
              <w:numPr>
                <w:ilvl w:val="0"/>
                <w:numId w:val="2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能有效支援教學。</w:t>
            </w:r>
          </w:p>
          <w:p w:rsidR="00002A81" w:rsidRPr="007342E3" w:rsidRDefault="00002A81" w:rsidP="001B7D20">
            <w:pPr>
              <w:numPr>
                <w:ilvl w:val="0"/>
                <w:numId w:val="2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分層負責。</w:t>
            </w:r>
          </w:p>
        </w:tc>
        <w:tc>
          <w:tcPr>
            <w:tcW w:w="1620" w:type="dxa"/>
          </w:tcPr>
          <w:p w:rsidR="00002A81" w:rsidRPr="007342E3" w:rsidRDefault="00002A81" w:rsidP="001B7D20">
            <w:pPr>
              <w:numPr>
                <w:ilvl w:val="0"/>
                <w:numId w:val="24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兼辦行政業務繁重，意願不高。</w:t>
            </w:r>
          </w:p>
          <w:p w:rsidR="00002A81" w:rsidRPr="007342E3" w:rsidRDefault="00002A81" w:rsidP="001B7D20">
            <w:pPr>
              <w:numPr>
                <w:ilvl w:val="0"/>
                <w:numId w:val="24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流動性高，業務需重新摸索。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25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行政工作制度簡化。</w:t>
            </w:r>
          </w:p>
        </w:tc>
        <w:tc>
          <w:tcPr>
            <w:tcW w:w="1715" w:type="dxa"/>
          </w:tcPr>
          <w:p w:rsidR="00002A81" w:rsidRPr="007342E3" w:rsidRDefault="00002A81" w:rsidP="001B7D20">
            <w:pPr>
              <w:numPr>
                <w:ilvl w:val="0"/>
                <w:numId w:val="26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行政主管及管理人員異動性高，銜接不易。</w:t>
            </w:r>
          </w:p>
          <w:p w:rsidR="00002A81" w:rsidRPr="007342E3" w:rsidRDefault="00002A81" w:rsidP="001B7D20">
            <w:pPr>
              <w:numPr>
                <w:ilvl w:val="0"/>
                <w:numId w:val="26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溝通協調能力再加強。</w:t>
            </w:r>
          </w:p>
          <w:p w:rsidR="00002A81" w:rsidRPr="007342E3" w:rsidRDefault="00002A81" w:rsidP="001B7D20">
            <w:pPr>
              <w:numPr>
                <w:ilvl w:val="0"/>
                <w:numId w:val="26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缺乏實習教師人力支援</w:t>
            </w:r>
          </w:p>
        </w:tc>
        <w:tc>
          <w:tcPr>
            <w:tcW w:w="2425" w:type="dxa"/>
          </w:tcPr>
          <w:p w:rsidR="00002A81" w:rsidRPr="007342E3" w:rsidRDefault="00002A81" w:rsidP="001B7D20">
            <w:pPr>
              <w:numPr>
                <w:ilvl w:val="0"/>
                <w:numId w:val="27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發揮學校自主，簡化行政程序。</w:t>
            </w:r>
          </w:p>
          <w:p w:rsidR="00002A81" w:rsidRPr="007342E3" w:rsidRDefault="00002A81" w:rsidP="001B7D20">
            <w:pPr>
              <w:numPr>
                <w:ilvl w:val="0"/>
                <w:numId w:val="27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接任行政工作職前訓練。</w:t>
            </w:r>
          </w:p>
        </w:tc>
      </w:tr>
      <w:tr w:rsidR="00002A81" w:rsidRPr="00601E0A" w:rsidTr="007342E3">
        <w:trPr>
          <w:trHeight w:val="1245"/>
        </w:trPr>
        <w:tc>
          <w:tcPr>
            <w:tcW w:w="720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學生狀況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28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學生資質尚可</w:t>
            </w:r>
            <w:r w:rsidRPr="007342E3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  <w:p w:rsidR="00002A81" w:rsidRPr="007342E3" w:rsidRDefault="00002A81" w:rsidP="001B7D20">
            <w:pPr>
              <w:numPr>
                <w:ilvl w:val="0"/>
                <w:numId w:val="28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因應學校特色課程學習多項才藝。</w:t>
            </w:r>
          </w:p>
          <w:p w:rsidR="00002A81" w:rsidRPr="007342E3" w:rsidRDefault="00002A81" w:rsidP="001B7D20">
            <w:pPr>
              <w:numPr>
                <w:ilvl w:val="0"/>
                <w:numId w:val="28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學習能力強可塑性高。</w:t>
            </w:r>
          </w:p>
        </w:tc>
        <w:tc>
          <w:tcPr>
            <w:tcW w:w="1620" w:type="dxa"/>
          </w:tcPr>
          <w:p w:rsidR="00002A81" w:rsidRPr="007342E3" w:rsidRDefault="00002A81" w:rsidP="001B7D20">
            <w:pPr>
              <w:numPr>
                <w:ilvl w:val="0"/>
                <w:numId w:val="29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特殊學生漸多。</w:t>
            </w:r>
          </w:p>
          <w:p w:rsidR="00002A81" w:rsidRPr="007342E3" w:rsidRDefault="00002A81" w:rsidP="001B7D20">
            <w:pPr>
              <w:numPr>
                <w:ilvl w:val="0"/>
                <w:numId w:val="29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較被動，缺乏自主性學習。</w:t>
            </w:r>
          </w:p>
          <w:p w:rsidR="00002A81" w:rsidRPr="007342E3" w:rsidRDefault="00002A81" w:rsidP="001B7D20">
            <w:pPr>
              <w:numPr>
                <w:ilvl w:val="0"/>
                <w:numId w:val="29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家庭功能普遍稍弱。</w:t>
            </w:r>
          </w:p>
          <w:p w:rsidR="00002A81" w:rsidRPr="007342E3" w:rsidRDefault="00002A81" w:rsidP="001B7D20">
            <w:pPr>
              <w:spacing w:beforeLines="20" w:afterLines="20" w:line="240" w:lineRule="atLeast"/>
              <w:ind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30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接收新資訊能力強。</w:t>
            </w:r>
          </w:p>
          <w:p w:rsidR="00002A81" w:rsidRPr="007342E3" w:rsidRDefault="00002A81" w:rsidP="001B7D20">
            <w:pPr>
              <w:numPr>
                <w:ilvl w:val="0"/>
                <w:numId w:val="30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學習管道多元豐富。</w:t>
            </w:r>
          </w:p>
          <w:p w:rsidR="00002A81" w:rsidRPr="007342E3" w:rsidRDefault="00002A81" w:rsidP="001B7D20">
            <w:pPr>
              <w:numPr>
                <w:ilvl w:val="0"/>
                <w:numId w:val="30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榮譽心強，積極進取。</w:t>
            </w:r>
          </w:p>
        </w:tc>
        <w:tc>
          <w:tcPr>
            <w:tcW w:w="1715" w:type="dxa"/>
          </w:tcPr>
          <w:p w:rsidR="00002A81" w:rsidRPr="007342E3" w:rsidRDefault="00002A81" w:rsidP="001B7D20">
            <w:pPr>
              <w:numPr>
                <w:ilvl w:val="0"/>
                <w:numId w:val="31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社會及家庭問題漸增，造成學習困擾。</w:t>
            </w:r>
          </w:p>
          <w:p w:rsidR="00002A81" w:rsidRPr="007342E3" w:rsidRDefault="00002A81" w:rsidP="001B7D20">
            <w:pPr>
              <w:numPr>
                <w:ilvl w:val="0"/>
                <w:numId w:val="31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兒童之家之學生背景複雜，影響學校及行為發展。</w:t>
            </w:r>
          </w:p>
        </w:tc>
        <w:tc>
          <w:tcPr>
            <w:tcW w:w="2425" w:type="dxa"/>
          </w:tcPr>
          <w:p w:rsidR="00002A81" w:rsidRPr="007342E3" w:rsidRDefault="00002A81" w:rsidP="001B7D20">
            <w:pPr>
              <w:numPr>
                <w:ilvl w:val="0"/>
                <w:numId w:val="32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鼓勵學生養成自動學習的習慣，進而樂於學習。</w:t>
            </w:r>
          </w:p>
          <w:p w:rsidR="00002A81" w:rsidRPr="007342E3" w:rsidRDefault="00002A81" w:rsidP="001B7D20">
            <w:pPr>
              <w:numPr>
                <w:ilvl w:val="0"/>
                <w:numId w:val="32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培養多元興趣，發展特殊才能。</w:t>
            </w:r>
          </w:p>
          <w:p w:rsidR="00002A81" w:rsidRPr="007342E3" w:rsidRDefault="00002A81" w:rsidP="001B7D20">
            <w:pPr>
              <w:spacing w:beforeLines="20" w:afterLines="20" w:line="240" w:lineRule="atLeast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002A81" w:rsidRPr="00601E0A" w:rsidTr="007342E3">
        <w:trPr>
          <w:trHeight w:val="1245"/>
        </w:trPr>
        <w:tc>
          <w:tcPr>
            <w:tcW w:w="720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家長配合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3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家長對學校辦理之活動多能參與。</w:t>
            </w:r>
          </w:p>
          <w:p w:rsidR="00002A81" w:rsidRPr="007342E3" w:rsidRDefault="00002A81" w:rsidP="001B7D20">
            <w:pPr>
              <w:numPr>
                <w:ilvl w:val="0"/>
                <w:numId w:val="3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大多數能配合老師教學活動。</w:t>
            </w:r>
          </w:p>
          <w:p w:rsidR="00002A81" w:rsidRPr="007342E3" w:rsidRDefault="00002A81" w:rsidP="001B7D20">
            <w:p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20" w:type="dxa"/>
          </w:tcPr>
          <w:p w:rsidR="00002A81" w:rsidRPr="007342E3" w:rsidRDefault="00002A81" w:rsidP="001B7D20">
            <w:pPr>
              <w:numPr>
                <w:ilvl w:val="0"/>
                <w:numId w:val="34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家長過度關心，造成老師及子女的壓力。</w:t>
            </w:r>
          </w:p>
          <w:p w:rsidR="00002A81" w:rsidRPr="007342E3" w:rsidRDefault="00002A81" w:rsidP="001B7D20">
            <w:pPr>
              <w:numPr>
                <w:ilvl w:val="0"/>
                <w:numId w:val="34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部份家長與老師的互動不良。</w:t>
            </w:r>
          </w:p>
          <w:p w:rsidR="00002A81" w:rsidRPr="007342E3" w:rsidRDefault="00002A81" w:rsidP="001B7D20">
            <w:pPr>
              <w:numPr>
                <w:ilvl w:val="0"/>
                <w:numId w:val="34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人力及財力資源不足。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35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家長會積極參與學校各項活動及會議。</w:t>
            </w:r>
          </w:p>
          <w:p w:rsidR="00002A81" w:rsidRPr="007342E3" w:rsidRDefault="00002A81" w:rsidP="001B7D20">
            <w:pPr>
              <w:numPr>
                <w:ilvl w:val="0"/>
                <w:numId w:val="35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加強親職教育與親師合作。</w:t>
            </w:r>
          </w:p>
        </w:tc>
        <w:tc>
          <w:tcPr>
            <w:tcW w:w="1715" w:type="dxa"/>
          </w:tcPr>
          <w:p w:rsidR="00002A81" w:rsidRPr="007342E3" w:rsidRDefault="00002A81" w:rsidP="001B7D20">
            <w:pPr>
              <w:numPr>
                <w:ilvl w:val="0"/>
                <w:numId w:val="36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家長多數為務農或打工族，課後照護問題多。</w:t>
            </w:r>
          </w:p>
          <w:p w:rsidR="00002A81" w:rsidRPr="007342E3" w:rsidRDefault="00002A81" w:rsidP="001B7D20">
            <w:pPr>
              <w:numPr>
                <w:ilvl w:val="0"/>
                <w:numId w:val="36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單親家庭漸增。</w:t>
            </w:r>
          </w:p>
          <w:p w:rsidR="00002A81" w:rsidRPr="007342E3" w:rsidRDefault="00002A81" w:rsidP="001B7D20">
            <w:pPr>
              <w:numPr>
                <w:ilvl w:val="0"/>
                <w:numId w:val="36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仍偏重智育成績。</w:t>
            </w:r>
          </w:p>
        </w:tc>
        <w:tc>
          <w:tcPr>
            <w:tcW w:w="2425" w:type="dxa"/>
          </w:tcPr>
          <w:p w:rsidR="00002A81" w:rsidRPr="007342E3" w:rsidRDefault="00002A81" w:rsidP="001B7D20">
            <w:pPr>
              <w:numPr>
                <w:ilvl w:val="0"/>
                <w:numId w:val="37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積極將教育理念傳達給家長，鼓勵家長參與教育學生的行列。</w:t>
            </w:r>
          </w:p>
          <w:p w:rsidR="00002A81" w:rsidRPr="007342E3" w:rsidRDefault="00002A81" w:rsidP="001B7D20">
            <w:pPr>
              <w:numPr>
                <w:ilvl w:val="0"/>
                <w:numId w:val="37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重視子女良好習慣養成，學習相互尊重。</w:t>
            </w:r>
          </w:p>
        </w:tc>
      </w:tr>
      <w:tr w:rsidR="00002A81" w:rsidRPr="00601E0A" w:rsidTr="007342E3">
        <w:trPr>
          <w:trHeight w:val="1245"/>
        </w:trPr>
        <w:tc>
          <w:tcPr>
            <w:tcW w:w="720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社區參與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38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與學校關係良好，互動密切</w:t>
            </w:r>
          </w:p>
        </w:tc>
        <w:tc>
          <w:tcPr>
            <w:tcW w:w="1620" w:type="dxa"/>
          </w:tcPr>
          <w:p w:rsidR="00002A81" w:rsidRPr="007342E3" w:rsidRDefault="00002A81" w:rsidP="001B7D20">
            <w:pPr>
              <w:numPr>
                <w:ilvl w:val="0"/>
                <w:numId w:val="39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外來人口多較難凝聚鄉土意識，社區總體營造不易。</w:t>
            </w:r>
          </w:p>
          <w:p w:rsidR="00002A81" w:rsidRPr="007342E3" w:rsidRDefault="00002A81" w:rsidP="001B7D20">
            <w:pPr>
              <w:numPr>
                <w:ilvl w:val="0"/>
                <w:numId w:val="39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觀念保守，不易與其他群體融合。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40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鼓勵校園開放促進社區整體發展。</w:t>
            </w:r>
          </w:p>
          <w:p w:rsidR="00002A81" w:rsidRPr="007342E3" w:rsidRDefault="00002A81" w:rsidP="001B7D20">
            <w:pPr>
              <w:numPr>
                <w:ilvl w:val="0"/>
                <w:numId w:val="40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辦理社區各類成長團體。</w:t>
            </w:r>
          </w:p>
        </w:tc>
        <w:tc>
          <w:tcPr>
            <w:tcW w:w="1715" w:type="dxa"/>
          </w:tcPr>
          <w:p w:rsidR="00002A81" w:rsidRPr="007342E3" w:rsidRDefault="00002A81" w:rsidP="001B7D20">
            <w:pPr>
              <w:numPr>
                <w:ilvl w:val="0"/>
                <w:numId w:val="41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對學校各項推動議題較無意見，參與杜待加強。</w:t>
            </w:r>
          </w:p>
        </w:tc>
        <w:tc>
          <w:tcPr>
            <w:tcW w:w="2425" w:type="dxa"/>
          </w:tcPr>
          <w:p w:rsidR="00002A81" w:rsidRPr="007342E3" w:rsidRDefault="00002A81" w:rsidP="001B7D20">
            <w:pPr>
              <w:numPr>
                <w:ilvl w:val="0"/>
                <w:numId w:val="42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充分協調溝通，將教育視為單純活動減少干擾。</w:t>
            </w:r>
          </w:p>
          <w:p w:rsidR="00002A81" w:rsidRPr="007342E3" w:rsidRDefault="00002A81" w:rsidP="001B7D20">
            <w:pPr>
              <w:numPr>
                <w:ilvl w:val="0"/>
                <w:numId w:val="42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鼓勵『積極參與』但『充分尊重』的原則。</w:t>
            </w:r>
          </w:p>
        </w:tc>
      </w:tr>
      <w:tr w:rsidR="00002A81" w:rsidRPr="00601E0A" w:rsidTr="007342E3">
        <w:trPr>
          <w:trHeight w:val="1245"/>
        </w:trPr>
        <w:tc>
          <w:tcPr>
            <w:tcW w:w="720" w:type="dxa"/>
            <w:vAlign w:val="center"/>
          </w:tcPr>
          <w:p w:rsidR="00002A81" w:rsidRPr="007342E3" w:rsidRDefault="00002A81" w:rsidP="001B7D20">
            <w:pPr>
              <w:spacing w:beforeLines="20" w:afterLines="20"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社區資源</w:t>
            </w: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4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社區發展協會運作熱絡。</w:t>
            </w:r>
          </w:p>
          <w:p w:rsidR="00002A81" w:rsidRPr="007342E3" w:rsidRDefault="00002A81" w:rsidP="001B7D20">
            <w:pPr>
              <w:numPr>
                <w:ilvl w:val="0"/>
                <w:numId w:val="43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觀光產業資源豐富。</w:t>
            </w:r>
          </w:p>
          <w:p w:rsidR="00002A81" w:rsidRPr="007342E3" w:rsidRDefault="00002A81" w:rsidP="001B7D20">
            <w:p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20" w:type="dxa"/>
          </w:tcPr>
          <w:p w:rsidR="00002A81" w:rsidRPr="007342E3" w:rsidRDefault="00002A81" w:rsidP="001B7D20">
            <w:pPr>
              <w:numPr>
                <w:ilvl w:val="0"/>
                <w:numId w:val="44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農村景觀，尤以稻田為主。</w:t>
            </w:r>
          </w:p>
          <w:p w:rsidR="00002A81" w:rsidRPr="007342E3" w:rsidRDefault="00002A81" w:rsidP="001B7D20">
            <w:p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</w:tcPr>
          <w:p w:rsidR="00002A81" w:rsidRPr="007342E3" w:rsidRDefault="00002A81" w:rsidP="001B7D20">
            <w:pPr>
              <w:numPr>
                <w:ilvl w:val="0"/>
                <w:numId w:val="45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社區發展及無米樂促進會與校方互動良好。</w:t>
            </w:r>
          </w:p>
          <w:p w:rsidR="00002A81" w:rsidRPr="007342E3" w:rsidRDefault="00002A81" w:rsidP="001B7D20">
            <w:pPr>
              <w:numPr>
                <w:ilvl w:val="0"/>
                <w:numId w:val="45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善用家長資源。</w:t>
            </w:r>
          </w:p>
        </w:tc>
        <w:tc>
          <w:tcPr>
            <w:tcW w:w="1715" w:type="dxa"/>
          </w:tcPr>
          <w:p w:rsidR="00002A81" w:rsidRPr="007342E3" w:rsidRDefault="00002A81" w:rsidP="001B7D20">
            <w:pPr>
              <w:numPr>
                <w:ilvl w:val="0"/>
                <w:numId w:val="46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部分活動配合需求干擾教學活動。</w:t>
            </w:r>
          </w:p>
          <w:p w:rsidR="00002A81" w:rsidRPr="007342E3" w:rsidRDefault="00002A81" w:rsidP="001B7D20">
            <w:p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5" w:type="dxa"/>
          </w:tcPr>
          <w:p w:rsidR="00002A81" w:rsidRPr="007342E3" w:rsidRDefault="00002A81" w:rsidP="001B7D20">
            <w:pPr>
              <w:numPr>
                <w:ilvl w:val="0"/>
                <w:numId w:val="47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充分運用社區及文化資源，豐富學生的學習活動。</w:t>
            </w:r>
          </w:p>
          <w:p w:rsidR="00002A81" w:rsidRPr="007342E3" w:rsidRDefault="00002A81" w:rsidP="001B7D20">
            <w:pPr>
              <w:numPr>
                <w:ilvl w:val="0"/>
                <w:numId w:val="47"/>
              </w:numPr>
              <w:spacing w:beforeLines="20" w:afterLines="20" w:line="240" w:lineRule="atLeast"/>
              <w:rPr>
                <w:rFonts w:ascii="標楷體" w:eastAsia="標楷體" w:hAnsi="標楷體"/>
                <w:szCs w:val="24"/>
              </w:rPr>
            </w:pPr>
            <w:r w:rsidRPr="007342E3">
              <w:rPr>
                <w:rFonts w:ascii="標楷體" w:eastAsia="標楷體" w:hAnsi="標楷體" w:hint="eastAsia"/>
                <w:szCs w:val="24"/>
              </w:rPr>
              <w:t>宣導尊重教育專業避免不當之干預。</w:t>
            </w:r>
          </w:p>
        </w:tc>
      </w:tr>
    </w:tbl>
    <w:p w:rsidR="00002A81" w:rsidRPr="007342E3" w:rsidRDefault="00002A81" w:rsidP="007342E3">
      <w:pPr>
        <w:spacing w:line="400" w:lineRule="exact"/>
        <w:ind w:left="480"/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 w:hint="eastAsia"/>
          <w:szCs w:val="24"/>
        </w:rPr>
        <w:t>二、計畫目的</w:t>
      </w:r>
    </w:p>
    <w:p w:rsidR="00002A81" w:rsidRPr="007342E3" w:rsidRDefault="00002A81" w:rsidP="007342E3">
      <w:pPr>
        <w:spacing w:line="400" w:lineRule="exact"/>
        <w:ind w:firstLineChars="225" w:firstLine="54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1.</w:t>
      </w:r>
      <w:r w:rsidRPr="007342E3">
        <w:rPr>
          <w:rFonts w:ascii="標楷體" w:eastAsia="標楷體" w:hAnsi="標楷體" w:hint="eastAsia"/>
          <w:szCs w:val="24"/>
        </w:rPr>
        <w:t>提供正向生活體驗、建立良好生活習慣、降低不當生活型態的影響。</w:t>
      </w:r>
    </w:p>
    <w:p w:rsidR="00002A81" w:rsidRPr="007342E3" w:rsidRDefault="00002A81" w:rsidP="007342E3">
      <w:pPr>
        <w:spacing w:line="400" w:lineRule="exact"/>
        <w:ind w:firstLineChars="225" w:firstLine="54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2.</w:t>
      </w:r>
      <w:r w:rsidRPr="007342E3">
        <w:rPr>
          <w:rFonts w:ascii="標楷體" w:eastAsia="標楷體" w:hAnsi="標楷體" w:hint="eastAsia"/>
          <w:szCs w:val="24"/>
        </w:rPr>
        <w:t>提供暑期活動，充實假期生活，維持學習的動力與張力。</w:t>
      </w:r>
    </w:p>
    <w:p w:rsidR="00002A81" w:rsidRPr="007342E3" w:rsidRDefault="00002A81" w:rsidP="007342E3">
      <w:pPr>
        <w:spacing w:line="400" w:lineRule="exact"/>
        <w:ind w:firstLineChars="225" w:firstLine="54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3.</w:t>
      </w:r>
      <w:r w:rsidRPr="007342E3">
        <w:rPr>
          <w:rFonts w:ascii="標楷體" w:eastAsia="標楷體" w:hAnsi="標楷體" w:hint="eastAsia"/>
          <w:szCs w:val="24"/>
        </w:rPr>
        <w:t>進行學校特色課程與校本課程，增加更多實際參訪的機會，提供體驗式學習機會，從</w:t>
      </w:r>
    </w:p>
    <w:p w:rsidR="00002A81" w:rsidRPr="007342E3" w:rsidRDefault="00002A81" w:rsidP="007342E3">
      <w:pPr>
        <w:spacing w:line="400" w:lineRule="exact"/>
        <w:ind w:firstLineChars="225" w:firstLine="54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 w:hint="eastAsia"/>
          <w:szCs w:val="24"/>
        </w:rPr>
        <w:t>做中學。</w:t>
      </w:r>
    </w:p>
    <w:p w:rsidR="00002A81" w:rsidRPr="007342E3" w:rsidRDefault="00002A81" w:rsidP="007342E3">
      <w:pPr>
        <w:spacing w:line="400" w:lineRule="exact"/>
        <w:ind w:firstLineChars="225" w:firstLine="54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4.</w:t>
      </w:r>
      <w:r w:rsidRPr="007342E3">
        <w:rPr>
          <w:rFonts w:ascii="標楷體" w:eastAsia="標楷體" w:hAnsi="標楷體" w:hint="eastAsia"/>
          <w:szCs w:val="24"/>
        </w:rPr>
        <w:t>結合社區文史資料，進行課程連結，從語文、產業及文化著手。</w:t>
      </w:r>
    </w:p>
    <w:p w:rsidR="00002A81" w:rsidRPr="007342E3" w:rsidRDefault="00002A81" w:rsidP="007342E3">
      <w:pPr>
        <w:spacing w:line="400" w:lineRule="exact"/>
        <w:ind w:firstLineChars="225" w:firstLine="54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5.</w:t>
      </w:r>
      <w:r w:rsidRPr="007342E3">
        <w:rPr>
          <w:rFonts w:ascii="標楷體" w:eastAsia="標楷體" w:hAnsi="標楷體" w:hint="eastAsia"/>
          <w:szCs w:val="24"/>
        </w:rPr>
        <w:t>配合暑期學系藝活動及補救教學辦理，擴大參與學生數，多元課程，提供學生多元體</w:t>
      </w:r>
    </w:p>
    <w:p w:rsidR="00002A81" w:rsidRPr="007342E3" w:rsidRDefault="00002A81" w:rsidP="007342E3">
      <w:pPr>
        <w:spacing w:line="400" w:lineRule="exact"/>
        <w:ind w:firstLineChars="225" w:firstLine="54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 w:hint="eastAsia"/>
          <w:szCs w:val="24"/>
        </w:rPr>
        <w:t>驗。</w:t>
      </w:r>
    </w:p>
    <w:p w:rsidR="00002A81" w:rsidRPr="007342E3" w:rsidRDefault="00002A81" w:rsidP="007342E3">
      <w:pPr>
        <w:spacing w:line="400" w:lineRule="exact"/>
        <w:ind w:firstLineChars="225" w:firstLine="54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6.</w:t>
      </w:r>
      <w:r w:rsidRPr="007342E3">
        <w:rPr>
          <w:rFonts w:ascii="標楷體" w:eastAsia="標楷體" w:hAnsi="標楷體" w:hint="eastAsia"/>
          <w:szCs w:val="24"/>
        </w:rPr>
        <w:t>透過結合英語營辦理讓偏鄉學童接觸外籍人士、提供使用英語的環境、增加與他人英</w:t>
      </w:r>
    </w:p>
    <w:p w:rsidR="00002A81" w:rsidRPr="007342E3" w:rsidRDefault="00002A81" w:rsidP="007342E3">
      <w:pPr>
        <w:spacing w:line="400" w:lineRule="exact"/>
        <w:ind w:firstLineChars="225" w:firstLine="54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</w:t>
      </w:r>
      <w:r w:rsidRPr="007342E3">
        <w:rPr>
          <w:rFonts w:ascii="標楷體" w:eastAsia="標楷體" w:hAnsi="標楷體" w:hint="eastAsia"/>
          <w:szCs w:val="24"/>
        </w:rPr>
        <w:t>語互動的機會</w:t>
      </w:r>
    </w:p>
    <w:p w:rsidR="00002A81" w:rsidRDefault="00002A81" w:rsidP="007342E3">
      <w:pPr>
        <w:spacing w:line="400" w:lineRule="exact"/>
        <w:ind w:firstLineChars="225" w:firstLine="540"/>
        <w:rPr>
          <w:rFonts w:ascii="標楷體" w:eastAsia="標楷體" w:hAnsi="標楷體"/>
          <w:szCs w:val="24"/>
        </w:rPr>
        <w:sectPr w:rsidR="00002A81" w:rsidSect="007342E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2A81" w:rsidRPr="007342E3" w:rsidRDefault="00002A81" w:rsidP="007342E3">
      <w:p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 w:hint="eastAsia"/>
          <w:szCs w:val="24"/>
        </w:rPr>
        <w:t>三、計畫內容</w:t>
      </w:r>
      <w:r>
        <w:rPr>
          <w:rFonts w:ascii="標楷體" w:eastAsia="標楷體" w:hAnsi="標楷體"/>
          <w:szCs w:val="24"/>
        </w:rPr>
        <w:t>:</w:t>
      </w:r>
      <w:r w:rsidRPr="007342E3">
        <w:rPr>
          <w:rFonts w:ascii="標楷體" w:eastAsia="標楷體" w:hAnsi="標楷體" w:hint="eastAsia"/>
          <w:szCs w:val="24"/>
        </w:rPr>
        <w:t>夏日樂學課程設計理念</w:t>
      </w:r>
      <w:r w:rsidRPr="007342E3">
        <w:rPr>
          <w:rFonts w:ascii="標楷體" w:eastAsia="標楷體" w:hAnsi="標楷體"/>
          <w:szCs w:val="24"/>
        </w:rPr>
        <w:t>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80"/>
        <w:gridCol w:w="5520"/>
        <w:gridCol w:w="2040"/>
      </w:tblGrid>
      <w:tr w:rsidR="00002A81" w:rsidRPr="00601E0A" w:rsidTr="00C26518">
        <w:tc>
          <w:tcPr>
            <w:tcW w:w="228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設計理念</w:t>
            </w:r>
          </w:p>
        </w:tc>
        <w:tc>
          <w:tcPr>
            <w:tcW w:w="552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活動主題</w:t>
            </w:r>
          </w:p>
        </w:tc>
        <w:tc>
          <w:tcPr>
            <w:tcW w:w="204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備註</w:t>
            </w:r>
          </w:p>
        </w:tc>
      </w:tr>
      <w:tr w:rsidR="00002A81" w:rsidRPr="00601E0A" w:rsidTr="00C26518">
        <w:tc>
          <w:tcPr>
            <w:tcW w:w="228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文史與產業</w:t>
            </w:r>
          </w:p>
        </w:tc>
        <w:tc>
          <w:tcPr>
            <w:tcW w:w="552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藍染、阿嬤的古早味、米麵條</w:t>
            </w:r>
          </w:p>
        </w:tc>
        <w:tc>
          <w:tcPr>
            <w:tcW w:w="204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002A81" w:rsidRPr="00601E0A" w:rsidTr="00C26518">
        <w:tc>
          <w:tcPr>
            <w:tcW w:w="228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本土語言文化</w:t>
            </w:r>
          </w:p>
        </w:tc>
        <w:tc>
          <w:tcPr>
            <w:tcW w:w="552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阿嬤的古早味、媽媽的家鄉味、</w:t>
            </w:r>
          </w:p>
        </w:tc>
        <w:tc>
          <w:tcPr>
            <w:tcW w:w="204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002A81" w:rsidRPr="00601E0A" w:rsidTr="00C26518">
        <w:tc>
          <w:tcPr>
            <w:tcW w:w="228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創意課程</w:t>
            </w:r>
          </w:p>
        </w:tc>
        <w:tc>
          <w:tcPr>
            <w:tcW w:w="552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德國桌遊、公車微旅行</w:t>
            </w:r>
          </w:p>
        </w:tc>
        <w:tc>
          <w:tcPr>
            <w:tcW w:w="204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002A81" w:rsidRPr="00601E0A" w:rsidTr="00C26518">
        <w:tc>
          <w:tcPr>
            <w:tcW w:w="228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生態環境</w:t>
            </w:r>
          </w:p>
        </w:tc>
        <w:tc>
          <w:tcPr>
            <w:tcW w:w="552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蝴蝶生態、賞蝶之旅</w:t>
            </w:r>
          </w:p>
        </w:tc>
        <w:tc>
          <w:tcPr>
            <w:tcW w:w="204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002A81" w:rsidRPr="00601E0A" w:rsidTr="00C26518">
        <w:tc>
          <w:tcPr>
            <w:tcW w:w="228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服務學習</w:t>
            </w:r>
          </w:p>
        </w:tc>
        <w:tc>
          <w:tcPr>
            <w:tcW w:w="552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創世參訪、一日志工</w:t>
            </w:r>
          </w:p>
        </w:tc>
        <w:tc>
          <w:tcPr>
            <w:tcW w:w="204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002A81" w:rsidRPr="00601E0A" w:rsidTr="00C26518">
        <w:tc>
          <w:tcPr>
            <w:tcW w:w="228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家庭與代間教育</w:t>
            </w:r>
          </w:p>
        </w:tc>
        <w:tc>
          <w:tcPr>
            <w:tcW w:w="552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愛的禮物、媽媽的家鄉味</w:t>
            </w:r>
          </w:p>
        </w:tc>
        <w:tc>
          <w:tcPr>
            <w:tcW w:w="204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002A81" w:rsidRPr="00601E0A" w:rsidTr="00C26518">
        <w:tc>
          <w:tcPr>
            <w:tcW w:w="228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國際教育</w:t>
            </w:r>
          </w:p>
        </w:tc>
        <w:tc>
          <w:tcPr>
            <w:tcW w:w="552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 w:rsidRPr="00601E0A">
              <w:rPr>
                <w:rFonts w:ascii="標楷體" w:eastAsia="標楷體" w:hAnsi="標楷體" w:hint="eastAsia"/>
                <w:kern w:val="0"/>
                <w:szCs w:val="24"/>
              </w:rPr>
              <w:t>英語營、媽媽的家鄉味</w:t>
            </w:r>
          </w:p>
        </w:tc>
        <w:tc>
          <w:tcPr>
            <w:tcW w:w="204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</w:tbl>
    <w:p w:rsidR="00002A81" w:rsidRPr="007342E3" w:rsidRDefault="00002A81" w:rsidP="007342E3">
      <w:pPr>
        <w:spacing w:line="400" w:lineRule="exact"/>
        <w:ind w:firstLineChars="225" w:firstLine="540"/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spacing w:line="400" w:lineRule="exact"/>
        <w:ind w:firstLineChars="225" w:firstLine="540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(</w:t>
      </w:r>
      <w:r>
        <w:rPr>
          <w:rFonts w:ascii="標楷體" w:eastAsia="標楷體" w:hAnsi="標楷體" w:hint="eastAsia"/>
          <w:szCs w:val="24"/>
        </w:rPr>
        <w:t>二</w:t>
      </w:r>
      <w:r w:rsidRPr="007342E3">
        <w:rPr>
          <w:rFonts w:ascii="標楷體" w:eastAsia="標楷體" w:hAnsi="標楷體"/>
          <w:szCs w:val="24"/>
        </w:rPr>
        <w:t>)</w:t>
      </w:r>
      <w:r w:rsidRPr="007342E3">
        <w:rPr>
          <w:rFonts w:ascii="標楷體" w:eastAsia="標楷體" w:hAnsi="標楷體" w:hint="eastAsia"/>
          <w:szCs w:val="24"/>
        </w:rPr>
        <w:t>課程進行安排方式</w:t>
      </w:r>
      <w:r w:rsidRPr="007342E3">
        <w:rPr>
          <w:rFonts w:ascii="標楷體" w:eastAsia="標楷體" w:hAnsi="標楷體"/>
          <w:szCs w:val="24"/>
        </w:rPr>
        <w:t>:</w:t>
      </w:r>
    </w:p>
    <w:p w:rsidR="00002A81" w:rsidRPr="007342E3" w:rsidRDefault="00002A81" w:rsidP="007342E3">
      <w:p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 1.</w:t>
      </w:r>
      <w:r w:rsidRPr="007342E3">
        <w:rPr>
          <w:rFonts w:ascii="標楷體" w:eastAsia="標楷體" w:hAnsi="標楷體" w:hint="eastAsia"/>
          <w:szCs w:val="24"/>
        </w:rPr>
        <w:t>召開全校共識會議，凝聚辦理共識。針對授課教師，進行相關座談，宣達理念</w:t>
      </w:r>
    </w:p>
    <w:p w:rsidR="00002A81" w:rsidRPr="007342E3" w:rsidRDefault="00002A81" w:rsidP="007342E3">
      <w:p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 2.</w:t>
      </w:r>
      <w:r w:rsidRPr="007342E3">
        <w:rPr>
          <w:rFonts w:ascii="標楷體" w:eastAsia="標楷體" w:hAnsi="標楷體" w:hint="eastAsia"/>
          <w:szCs w:val="24"/>
        </w:rPr>
        <w:t>本計畫與英語營教學計畫配合進行。</w:t>
      </w:r>
    </w:p>
    <w:p w:rsidR="00002A81" w:rsidRPr="007342E3" w:rsidRDefault="00002A81" w:rsidP="007342E3">
      <w:p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 3.</w:t>
      </w:r>
      <w:r w:rsidRPr="007342E3">
        <w:rPr>
          <w:rFonts w:ascii="標楷體" w:eastAsia="標楷體" w:hAnsi="標楷體" w:hint="eastAsia"/>
          <w:szCs w:val="24"/>
        </w:rPr>
        <w:t>全校分成</w:t>
      </w:r>
      <w:r w:rsidRPr="007342E3">
        <w:rPr>
          <w:rFonts w:ascii="標楷體" w:eastAsia="標楷體" w:hAnsi="標楷體"/>
          <w:szCs w:val="24"/>
        </w:rPr>
        <w:t>A.B</w:t>
      </w:r>
      <w:r w:rsidRPr="007342E3">
        <w:rPr>
          <w:rFonts w:ascii="標楷體" w:eastAsia="標楷體" w:hAnsi="標楷體" w:hint="eastAsia"/>
          <w:szCs w:val="24"/>
        </w:rPr>
        <w:t>兩大組</w:t>
      </w:r>
    </w:p>
    <w:p w:rsidR="00002A81" w:rsidRPr="007342E3" w:rsidRDefault="00002A81" w:rsidP="007342E3">
      <w:p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 4.</w:t>
      </w:r>
      <w:r w:rsidRPr="007342E3">
        <w:t xml:space="preserve"> </w:t>
      </w:r>
      <w:r w:rsidRPr="007342E3">
        <w:rPr>
          <w:rFonts w:ascii="標楷體" w:eastAsia="標楷體" w:hAnsi="標楷體"/>
          <w:szCs w:val="24"/>
        </w:rPr>
        <w:t>A.B</w:t>
      </w:r>
      <w:r w:rsidRPr="007342E3">
        <w:rPr>
          <w:rFonts w:ascii="標楷體" w:eastAsia="標楷體" w:hAnsi="標楷體" w:hint="eastAsia"/>
          <w:szCs w:val="24"/>
        </w:rPr>
        <w:t>兩大組均含低、中、高年級學生，採混齡編組方式。</w:t>
      </w:r>
    </w:p>
    <w:p w:rsidR="00002A81" w:rsidRPr="007342E3" w:rsidRDefault="00002A81" w:rsidP="007342E3">
      <w:p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</w:t>
      </w:r>
    </w:p>
    <w:p w:rsidR="00002A81" w:rsidRPr="007342E3" w:rsidRDefault="00002A81" w:rsidP="007342E3">
      <w:p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(</w:t>
      </w:r>
      <w:r>
        <w:rPr>
          <w:rFonts w:ascii="標楷體" w:eastAsia="標楷體" w:hAnsi="標楷體" w:hint="eastAsia"/>
          <w:szCs w:val="24"/>
        </w:rPr>
        <w:t>三</w:t>
      </w:r>
      <w:r w:rsidRPr="007342E3">
        <w:rPr>
          <w:rFonts w:ascii="標楷體" w:eastAsia="標楷體" w:hAnsi="標楷體"/>
          <w:szCs w:val="24"/>
        </w:rPr>
        <w:t>)</w:t>
      </w:r>
      <w:r w:rsidRPr="007342E3">
        <w:rPr>
          <w:rFonts w:ascii="標楷體" w:eastAsia="標楷體" w:hAnsi="標楷體" w:hint="eastAsia"/>
          <w:szCs w:val="24"/>
        </w:rPr>
        <w:t>成果呈現方式</w:t>
      </w:r>
      <w:r w:rsidRPr="007342E3">
        <w:rPr>
          <w:rFonts w:ascii="標楷體" w:eastAsia="標楷體" w:hAnsi="標楷體"/>
          <w:szCs w:val="24"/>
        </w:rPr>
        <w:t>:</w:t>
      </w:r>
    </w:p>
    <w:p w:rsidR="00002A81" w:rsidRPr="007342E3" w:rsidRDefault="00002A81" w:rsidP="007342E3">
      <w:p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 1.</w:t>
      </w:r>
      <w:r w:rsidRPr="007342E3">
        <w:rPr>
          <w:rFonts w:ascii="標楷體" w:eastAsia="標楷體" w:hAnsi="標楷體" w:hint="eastAsia"/>
          <w:szCs w:val="24"/>
        </w:rPr>
        <w:t>英語營晚會表演</w:t>
      </w:r>
    </w:p>
    <w:p w:rsidR="00002A81" w:rsidRPr="007342E3" w:rsidRDefault="00002A81" w:rsidP="007342E3">
      <w:p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 2.</w:t>
      </w:r>
      <w:r w:rsidRPr="007342E3">
        <w:rPr>
          <w:rFonts w:ascii="標楷體" w:eastAsia="標楷體" w:hAnsi="標楷體" w:hint="eastAsia"/>
          <w:szCs w:val="24"/>
        </w:rPr>
        <w:t>靜態作品展覽分享</w:t>
      </w:r>
      <w:r w:rsidRPr="007342E3">
        <w:rPr>
          <w:rFonts w:ascii="標楷體" w:eastAsia="標楷體" w:hAnsi="標楷體"/>
          <w:szCs w:val="24"/>
        </w:rPr>
        <w:t>(</w:t>
      </w:r>
      <w:r w:rsidRPr="007342E3">
        <w:rPr>
          <w:rFonts w:ascii="標楷體" w:eastAsia="標楷體" w:hAnsi="標楷體" w:hint="eastAsia"/>
          <w:szCs w:val="24"/>
        </w:rPr>
        <w:t>藍染、愛的禮物、創世心得、蝴蝶生態學習單</w:t>
      </w:r>
      <w:r w:rsidRPr="007342E3">
        <w:rPr>
          <w:rFonts w:ascii="標楷體" w:eastAsia="標楷體" w:hAnsi="標楷體"/>
          <w:szCs w:val="24"/>
        </w:rPr>
        <w:t>)</w:t>
      </w:r>
    </w:p>
    <w:p w:rsidR="00002A81" w:rsidRPr="007342E3" w:rsidRDefault="00002A81" w:rsidP="007342E3">
      <w:p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 3.</w:t>
      </w:r>
      <w:r w:rsidRPr="007342E3">
        <w:rPr>
          <w:rFonts w:ascii="標楷體" w:eastAsia="標楷體" w:hAnsi="標楷體" w:hint="eastAsia"/>
          <w:szCs w:val="24"/>
        </w:rPr>
        <w:t>品嘗大會</w:t>
      </w:r>
      <w:r w:rsidRPr="007342E3">
        <w:rPr>
          <w:rFonts w:ascii="標楷體" w:eastAsia="標楷體" w:hAnsi="標楷體"/>
          <w:szCs w:val="24"/>
        </w:rPr>
        <w:t>(</w:t>
      </w:r>
      <w:r w:rsidRPr="007342E3">
        <w:rPr>
          <w:rFonts w:ascii="標楷體" w:eastAsia="標楷體" w:hAnsi="標楷體" w:hint="eastAsia"/>
          <w:szCs w:val="24"/>
        </w:rPr>
        <w:t>阿嬤的古早味、媽媽的家鄉味、米麵條</w:t>
      </w:r>
      <w:r w:rsidRPr="007342E3">
        <w:rPr>
          <w:rFonts w:ascii="標楷體" w:eastAsia="標楷體" w:hAnsi="標楷體"/>
          <w:szCs w:val="24"/>
        </w:rPr>
        <w:t>)</w:t>
      </w:r>
    </w:p>
    <w:p w:rsidR="00002A81" w:rsidRPr="007342E3" w:rsidRDefault="00002A81" w:rsidP="007342E3">
      <w:p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 xml:space="preserve">     4.</w:t>
      </w:r>
      <w:r w:rsidRPr="007342E3">
        <w:rPr>
          <w:rFonts w:ascii="標楷體" w:eastAsia="標楷體" w:hAnsi="標楷體" w:hint="eastAsia"/>
          <w:szCs w:val="24"/>
        </w:rPr>
        <w:t>將上課過程拍成照片及影片</w:t>
      </w:r>
    </w:p>
    <w:p w:rsidR="00002A81" w:rsidRDefault="00002A81" w:rsidP="007342E3">
      <w:pPr>
        <w:spacing w:line="400" w:lineRule="exact"/>
        <w:rPr>
          <w:rFonts w:ascii="標楷體" w:eastAsia="標楷體" w:hAnsi="標楷體"/>
          <w:szCs w:val="24"/>
        </w:rPr>
        <w:sectPr w:rsidR="00002A81" w:rsidSect="007342E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2A81" w:rsidRPr="007342E3" w:rsidRDefault="00002A81" w:rsidP="007342E3">
      <w:pPr>
        <w:numPr>
          <w:ilvl w:val="0"/>
          <w:numId w:val="47"/>
        </w:numPr>
        <w:spacing w:line="400" w:lineRule="exact"/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 w:hint="eastAsia"/>
          <w:szCs w:val="24"/>
        </w:rPr>
        <w:t>夏日樂學計畫課程表</w:t>
      </w:r>
      <w:r w:rsidRPr="007342E3">
        <w:rPr>
          <w:rFonts w:ascii="標楷體" w:eastAsia="標楷體" w:hAnsi="標楷體"/>
          <w:szCs w:val="24"/>
        </w:rPr>
        <w:t xml:space="preserve">  </w:t>
      </w: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A</w:t>
      </w:r>
      <w:r w:rsidRPr="007342E3">
        <w:rPr>
          <w:rFonts w:ascii="標楷體" w:eastAsia="標楷體" w:hAnsi="標楷體" w:hint="eastAsia"/>
          <w:szCs w:val="24"/>
        </w:rPr>
        <w:t>班</w:t>
      </w:r>
      <w:r w:rsidRPr="007342E3">
        <w:rPr>
          <w:rFonts w:ascii="標楷體" w:eastAsia="標楷體" w:hAnsi="標楷體"/>
          <w:szCs w:val="24"/>
        </w:rPr>
        <w:t xml:space="preserve"> </w:t>
      </w:r>
      <w:r w:rsidRPr="007342E3">
        <w:rPr>
          <w:rFonts w:ascii="標楷體" w:eastAsia="標楷體" w:hAnsi="標楷體" w:hint="eastAsia"/>
          <w:szCs w:val="24"/>
        </w:rPr>
        <w:t>英語營</w:t>
      </w:r>
      <w:r w:rsidRPr="007342E3">
        <w:rPr>
          <w:rFonts w:ascii="標楷體" w:eastAsia="標楷體" w:hAnsi="標楷體"/>
          <w:szCs w:val="24"/>
        </w:rPr>
        <w:t>:</w:t>
      </w:r>
      <w:r w:rsidRPr="007342E3">
        <w:rPr>
          <w:rFonts w:ascii="標楷體" w:eastAsia="標楷體" w:hAnsi="標楷體" w:hint="eastAsia"/>
          <w:szCs w:val="24"/>
        </w:rPr>
        <w:t>與空中英語教室合作辦理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07"/>
        <w:gridCol w:w="1303"/>
        <w:gridCol w:w="1303"/>
        <w:gridCol w:w="1303"/>
        <w:gridCol w:w="1303"/>
        <w:gridCol w:w="1303"/>
      </w:tblGrid>
      <w:tr w:rsidR="00002A81" w:rsidRPr="00601E0A" w:rsidTr="007342E3">
        <w:trPr>
          <w:jc w:val="center"/>
        </w:trPr>
        <w:tc>
          <w:tcPr>
            <w:tcW w:w="2007" w:type="dxa"/>
            <w:vAlign w:val="center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7/15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7/16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7/17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7/18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  <w:vAlign w:val="center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星期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三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四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五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六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第一節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(8:40-9:20)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第二節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(9:30-10:10)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第三節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(10:30-11:10)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第四節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(11:20-12:00)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午休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12:00 ~12:45</w:t>
            </w:r>
          </w:p>
        </w:tc>
        <w:tc>
          <w:tcPr>
            <w:tcW w:w="6515" w:type="dxa"/>
            <w:gridSpan w:val="5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        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午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餐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與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小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憩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第五節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(12:50-13:30)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第六節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(13:40-14:20)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第七節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(14:30-15:10)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第八節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(15:20-16:00)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第九節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(18:00-18:40)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成果晚會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第六節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(18:50-19:30)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成果晚會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第七節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(19:40-20:20)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成果晚會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002A81" w:rsidRDefault="00002A81" w:rsidP="007342E3">
      <w:pPr>
        <w:rPr>
          <w:rFonts w:ascii="標楷體" w:eastAsia="標楷體" w:hAnsi="標楷體"/>
          <w:szCs w:val="24"/>
        </w:rPr>
      </w:pPr>
    </w:p>
    <w:p w:rsidR="00002A81" w:rsidRDefault="00002A81" w:rsidP="007342E3">
      <w:pPr>
        <w:rPr>
          <w:rFonts w:ascii="標楷體" w:eastAsia="標楷體" w:hAnsi="標楷體"/>
          <w:szCs w:val="24"/>
        </w:rPr>
      </w:pPr>
    </w:p>
    <w:p w:rsidR="00002A81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Default="00002A81" w:rsidP="007342E3">
      <w:pPr>
        <w:rPr>
          <w:rFonts w:ascii="標楷體" w:eastAsia="標楷體" w:hAnsi="標楷體"/>
          <w:szCs w:val="24"/>
        </w:rPr>
      </w:pPr>
    </w:p>
    <w:p w:rsidR="00002A81" w:rsidRDefault="00002A81" w:rsidP="007342E3">
      <w:pPr>
        <w:rPr>
          <w:rFonts w:ascii="標楷體" w:eastAsia="標楷體" w:hAnsi="標楷體"/>
          <w:szCs w:val="24"/>
        </w:rPr>
        <w:sectPr w:rsidR="00002A81" w:rsidSect="007342E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B</w:t>
      </w:r>
      <w:r w:rsidRPr="007342E3">
        <w:rPr>
          <w:rFonts w:ascii="標楷體" w:eastAsia="標楷體" w:hAnsi="標楷體" w:hint="eastAsia"/>
          <w:szCs w:val="24"/>
        </w:rPr>
        <w:t>班英語營</w:t>
      </w:r>
      <w:r w:rsidRPr="007342E3">
        <w:rPr>
          <w:rFonts w:ascii="標楷體" w:eastAsia="標楷體" w:hAnsi="標楷體"/>
          <w:szCs w:val="24"/>
        </w:rPr>
        <w:t>:</w:t>
      </w:r>
      <w:r w:rsidRPr="007342E3">
        <w:rPr>
          <w:rFonts w:ascii="標楷體" w:eastAsia="標楷體" w:hAnsi="標楷體" w:hint="eastAsia"/>
          <w:szCs w:val="24"/>
        </w:rPr>
        <w:t>與空中英語教室合作辦理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07"/>
        <w:gridCol w:w="1303"/>
        <w:gridCol w:w="1303"/>
        <w:gridCol w:w="1303"/>
        <w:gridCol w:w="1303"/>
        <w:gridCol w:w="1303"/>
      </w:tblGrid>
      <w:tr w:rsidR="00002A81" w:rsidRPr="00601E0A" w:rsidTr="007342E3">
        <w:trPr>
          <w:jc w:val="center"/>
        </w:trPr>
        <w:tc>
          <w:tcPr>
            <w:tcW w:w="2007" w:type="dxa"/>
            <w:vAlign w:val="center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7/15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7/16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7/17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7/18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  <w:vAlign w:val="center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星期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三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四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五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六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第一節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(8:40-9:20)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第二節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(9:30-10:10)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第三節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(10:30-11:10)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第四節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(11:20-12:00)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午休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12:00 ~12:45</w:t>
            </w:r>
          </w:p>
        </w:tc>
        <w:tc>
          <w:tcPr>
            <w:tcW w:w="6515" w:type="dxa"/>
            <w:gridSpan w:val="5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        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午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餐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與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小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憩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第五節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(12:50-13:30)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第六節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(13:40-14:20)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第七節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(14:30-15:10)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第八節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(15:20-16:00)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第九節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(18:00-18:40)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成果晚會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第六節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(18:50-19:30)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成果晚會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第七節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(19:40-20:20)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英語營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成果晚會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002A81" w:rsidRDefault="00002A81" w:rsidP="007342E3">
      <w:pPr>
        <w:rPr>
          <w:rFonts w:ascii="標楷體" w:eastAsia="標楷體" w:hAnsi="標楷體"/>
          <w:szCs w:val="24"/>
        </w:rPr>
      </w:pPr>
    </w:p>
    <w:p w:rsidR="00002A81" w:rsidRDefault="00002A81" w:rsidP="007342E3">
      <w:pPr>
        <w:rPr>
          <w:rFonts w:ascii="標楷體" w:eastAsia="標楷體" w:hAnsi="標楷體"/>
          <w:szCs w:val="24"/>
        </w:rPr>
      </w:pPr>
    </w:p>
    <w:p w:rsidR="00002A81" w:rsidRDefault="00002A81" w:rsidP="007342E3">
      <w:pPr>
        <w:rPr>
          <w:rFonts w:ascii="標楷體" w:eastAsia="標楷體" w:hAnsi="標楷體"/>
          <w:szCs w:val="24"/>
        </w:rPr>
      </w:pPr>
    </w:p>
    <w:p w:rsidR="00002A81" w:rsidRDefault="00002A81" w:rsidP="007342E3">
      <w:pPr>
        <w:rPr>
          <w:rFonts w:ascii="標楷體" w:eastAsia="標楷體" w:hAnsi="標楷體"/>
          <w:szCs w:val="24"/>
        </w:rPr>
      </w:pPr>
    </w:p>
    <w:p w:rsidR="00002A81" w:rsidRDefault="00002A81" w:rsidP="007342E3">
      <w:pPr>
        <w:rPr>
          <w:rFonts w:ascii="標楷體" w:eastAsia="標楷體" w:hAnsi="標楷體"/>
          <w:szCs w:val="24"/>
        </w:rPr>
      </w:pPr>
    </w:p>
    <w:p w:rsidR="00002A81" w:rsidRDefault="00002A81" w:rsidP="007342E3">
      <w:pPr>
        <w:rPr>
          <w:rFonts w:ascii="標楷體" w:eastAsia="標楷體" w:hAnsi="標楷體"/>
          <w:szCs w:val="24"/>
        </w:rPr>
        <w:sectPr w:rsidR="00002A81" w:rsidSect="007342E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A</w:t>
      </w:r>
      <w:r w:rsidRPr="007342E3">
        <w:rPr>
          <w:rFonts w:ascii="標楷體" w:eastAsia="標楷體" w:hAnsi="標楷體" w:hint="eastAsia"/>
          <w:szCs w:val="24"/>
        </w:rPr>
        <w:t>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07"/>
        <w:gridCol w:w="1303"/>
        <w:gridCol w:w="1303"/>
        <w:gridCol w:w="1303"/>
        <w:gridCol w:w="1303"/>
        <w:gridCol w:w="1303"/>
      </w:tblGrid>
      <w:tr w:rsidR="00002A81" w:rsidRPr="00601E0A" w:rsidTr="007342E3">
        <w:trPr>
          <w:jc w:val="center"/>
        </w:trPr>
        <w:tc>
          <w:tcPr>
            <w:tcW w:w="2007" w:type="dxa"/>
            <w:vAlign w:val="center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7/20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7/21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7/22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7/23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7/24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  <w:vAlign w:val="center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星期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一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二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三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四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五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第一節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(8:40-9:20)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米麵條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製作體驗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媽媽的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家鄉味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菁寮年代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~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藍染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公車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微旅行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第二節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(9:30-10:10)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米麵條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製作體驗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媽媽的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家鄉味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菁寮年代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~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藍染</w:t>
            </w:r>
          </w:p>
        </w:tc>
        <w:tc>
          <w:tcPr>
            <w:tcW w:w="1303" w:type="dxa"/>
          </w:tcPr>
          <w:p w:rsidR="00002A81" w:rsidRPr="00601E0A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601E0A">
              <w:rPr>
                <w:rFonts w:ascii="標楷體" w:eastAsia="標楷體" w:hAnsi="標楷體" w:hint="eastAsia"/>
                <w:b/>
                <w:szCs w:val="24"/>
              </w:rPr>
              <w:t>公車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微旅行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第三節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(10:30-11:10)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米麵條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製作體驗</w:t>
            </w:r>
          </w:p>
        </w:tc>
        <w:tc>
          <w:tcPr>
            <w:tcW w:w="1303" w:type="dxa"/>
          </w:tcPr>
          <w:p w:rsidR="00002A81" w:rsidRPr="004B5B5C" w:rsidRDefault="00002A81" w:rsidP="004B5B5C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4B5B5C">
              <w:rPr>
                <w:rFonts w:ascii="標楷體" w:eastAsia="標楷體" w:hAnsi="標楷體" w:hint="eastAsia"/>
                <w:b/>
                <w:szCs w:val="24"/>
              </w:rPr>
              <w:t>媽媽的</w:t>
            </w:r>
          </w:p>
          <w:p w:rsidR="00002A81" w:rsidRPr="007342E3" w:rsidRDefault="00002A81" w:rsidP="004B5B5C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4B5B5C">
              <w:rPr>
                <w:rFonts w:ascii="標楷體" w:eastAsia="標楷體" w:hAnsi="標楷體" w:hint="eastAsia"/>
                <w:b/>
                <w:szCs w:val="24"/>
              </w:rPr>
              <w:t>家鄉味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菁寮年代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~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藍染</w:t>
            </w:r>
          </w:p>
        </w:tc>
        <w:tc>
          <w:tcPr>
            <w:tcW w:w="1303" w:type="dxa"/>
          </w:tcPr>
          <w:p w:rsidR="00002A81" w:rsidRPr="00601E0A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601E0A">
              <w:rPr>
                <w:rFonts w:ascii="標楷體" w:eastAsia="標楷體" w:hAnsi="標楷體" w:hint="eastAsia"/>
                <w:b/>
                <w:szCs w:val="24"/>
              </w:rPr>
              <w:t>公車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微旅行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第四節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(11:20-12:00)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米麵條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製作體驗</w:t>
            </w:r>
          </w:p>
        </w:tc>
        <w:tc>
          <w:tcPr>
            <w:tcW w:w="1303" w:type="dxa"/>
          </w:tcPr>
          <w:p w:rsidR="00002A81" w:rsidRPr="004B5B5C" w:rsidRDefault="00002A81" w:rsidP="004B5B5C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4B5B5C">
              <w:rPr>
                <w:rFonts w:ascii="標楷體" w:eastAsia="標楷體" w:hAnsi="標楷體" w:hint="eastAsia"/>
                <w:b/>
                <w:szCs w:val="24"/>
              </w:rPr>
              <w:t>媽媽的</w:t>
            </w:r>
          </w:p>
          <w:p w:rsidR="00002A81" w:rsidRPr="007342E3" w:rsidRDefault="00002A81" w:rsidP="004B5B5C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4B5B5C">
              <w:rPr>
                <w:rFonts w:ascii="標楷體" w:eastAsia="標楷體" w:hAnsi="標楷體" w:hint="eastAsia"/>
                <w:b/>
                <w:szCs w:val="24"/>
              </w:rPr>
              <w:t>家鄉味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菁寮年代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~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藍染</w:t>
            </w:r>
          </w:p>
        </w:tc>
        <w:tc>
          <w:tcPr>
            <w:tcW w:w="1303" w:type="dxa"/>
          </w:tcPr>
          <w:p w:rsidR="00002A81" w:rsidRPr="00601E0A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601E0A">
              <w:rPr>
                <w:rFonts w:ascii="標楷體" w:eastAsia="標楷體" w:hAnsi="標楷體" w:hint="eastAsia"/>
                <w:b/>
                <w:szCs w:val="24"/>
              </w:rPr>
              <w:t>公車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微旅行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午休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12:00 ~12:45</w:t>
            </w:r>
          </w:p>
        </w:tc>
        <w:tc>
          <w:tcPr>
            <w:tcW w:w="6515" w:type="dxa"/>
            <w:gridSpan w:val="5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        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午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餐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與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小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憩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第五節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(12:50-13:30)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  <w:tc>
          <w:tcPr>
            <w:tcW w:w="1303" w:type="dxa"/>
          </w:tcPr>
          <w:p w:rsidR="00002A81" w:rsidRPr="007342E3" w:rsidRDefault="00002A81" w:rsidP="0010151A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愛</w:t>
            </w:r>
            <w:bookmarkStart w:id="0" w:name="_GoBack"/>
            <w:bookmarkEnd w:id="0"/>
            <w:r w:rsidRPr="007342E3">
              <w:rPr>
                <w:rFonts w:ascii="標楷體" w:eastAsia="標楷體" w:hAnsi="標楷體" w:hint="eastAsia"/>
                <w:b/>
                <w:szCs w:val="24"/>
              </w:rPr>
              <w:t>的禮物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愛的禮物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第六節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(13:40-14:20)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  <w:tc>
          <w:tcPr>
            <w:tcW w:w="1303" w:type="dxa"/>
          </w:tcPr>
          <w:p w:rsidR="00002A81" w:rsidRPr="007342E3" w:rsidRDefault="00002A81" w:rsidP="0010151A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愛的禮物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愛的禮物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第七節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(14:30-15:10)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體育競賽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愛的禮物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第八節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(15:20-16:00)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體育競賽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愛的禮物</w:t>
            </w:r>
          </w:p>
        </w:tc>
      </w:tr>
    </w:tbl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B</w:t>
      </w:r>
      <w:r w:rsidRPr="007342E3">
        <w:rPr>
          <w:rFonts w:ascii="標楷體" w:eastAsia="標楷體" w:hAnsi="標楷體" w:hint="eastAsia"/>
          <w:szCs w:val="24"/>
        </w:rPr>
        <w:t>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07"/>
        <w:gridCol w:w="1303"/>
        <w:gridCol w:w="1303"/>
        <w:gridCol w:w="1303"/>
        <w:gridCol w:w="1303"/>
        <w:gridCol w:w="1303"/>
      </w:tblGrid>
      <w:tr w:rsidR="00002A81" w:rsidRPr="00601E0A" w:rsidTr="007342E3">
        <w:trPr>
          <w:jc w:val="center"/>
        </w:trPr>
        <w:tc>
          <w:tcPr>
            <w:tcW w:w="2007" w:type="dxa"/>
            <w:vAlign w:val="center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7/20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7/21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7/22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7/23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7/24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  <w:vAlign w:val="center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星期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一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二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三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四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五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第一節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(8:40-9:20)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愛的禮物</w:t>
            </w:r>
          </w:p>
        </w:tc>
        <w:tc>
          <w:tcPr>
            <w:tcW w:w="1303" w:type="dxa"/>
          </w:tcPr>
          <w:p w:rsidR="00002A81" w:rsidRPr="007342E3" w:rsidRDefault="00002A81" w:rsidP="0010151A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媽媽的</w:t>
            </w:r>
          </w:p>
          <w:p w:rsidR="00002A81" w:rsidRPr="007342E3" w:rsidRDefault="00002A81" w:rsidP="0010151A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家鄉味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體育競賽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公車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微旅行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第二節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(9:30-10:10)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愛的禮物</w:t>
            </w:r>
          </w:p>
        </w:tc>
        <w:tc>
          <w:tcPr>
            <w:tcW w:w="1303" w:type="dxa"/>
          </w:tcPr>
          <w:p w:rsidR="00002A81" w:rsidRPr="007342E3" w:rsidRDefault="00002A81" w:rsidP="0010151A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媽媽的</w:t>
            </w:r>
          </w:p>
          <w:p w:rsidR="00002A81" w:rsidRPr="007342E3" w:rsidRDefault="00002A81" w:rsidP="0010151A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家鄉味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體育競賽</w:t>
            </w:r>
          </w:p>
        </w:tc>
        <w:tc>
          <w:tcPr>
            <w:tcW w:w="1303" w:type="dxa"/>
          </w:tcPr>
          <w:p w:rsidR="00002A81" w:rsidRPr="00601E0A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601E0A">
              <w:rPr>
                <w:rFonts w:ascii="標楷體" w:eastAsia="標楷體" w:hAnsi="標楷體" w:hint="eastAsia"/>
                <w:b/>
                <w:szCs w:val="24"/>
              </w:rPr>
              <w:t>公車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微旅行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第三節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(10:30-11:10)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愛的禮物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媽媽的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家鄉味</w:t>
            </w:r>
          </w:p>
        </w:tc>
        <w:tc>
          <w:tcPr>
            <w:tcW w:w="1303" w:type="dxa"/>
          </w:tcPr>
          <w:p w:rsidR="00002A81" w:rsidRPr="007342E3" w:rsidRDefault="00002A81" w:rsidP="0010151A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愛的禮物</w:t>
            </w:r>
          </w:p>
        </w:tc>
        <w:tc>
          <w:tcPr>
            <w:tcW w:w="1303" w:type="dxa"/>
          </w:tcPr>
          <w:p w:rsidR="00002A81" w:rsidRPr="00601E0A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601E0A">
              <w:rPr>
                <w:rFonts w:ascii="標楷體" w:eastAsia="標楷體" w:hAnsi="標楷體" w:hint="eastAsia"/>
                <w:b/>
                <w:szCs w:val="24"/>
              </w:rPr>
              <w:t>公車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微旅行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第四節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(11:20-12:00)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愛的禮物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媽媽的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家鄉味</w:t>
            </w:r>
          </w:p>
        </w:tc>
        <w:tc>
          <w:tcPr>
            <w:tcW w:w="1303" w:type="dxa"/>
          </w:tcPr>
          <w:p w:rsidR="00002A81" w:rsidRPr="007342E3" w:rsidRDefault="00002A81" w:rsidP="0010151A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愛的禮物</w:t>
            </w:r>
          </w:p>
        </w:tc>
        <w:tc>
          <w:tcPr>
            <w:tcW w:w="1303" w:type="dxa"/>
          </w:tcPr>
          <w:p w:rsidR="00002A81" w:rsidRPr="00601E0A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601E0A">
              <w:rPr>
                <w:rFonts w:ascii="標楷體" w:eastAsia="標楷體" w:hAnsi="標楷體" w:hint="eastAsia"/>
                <w:b/>
                <w:szCs w:val="24"/>
              </w:rPr>
              <w:t>公車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微旅行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午休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12:00 ~12:45</w:t>
            </w:r>
          </w:p>
        </w:tc>
        <w:tc>
          <w:tcPr>
            <w:tcW w:w="6515" w:type="dxa"/>
            <w:gridSpan w:val="5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        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午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餐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與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小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憩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第五節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(12:50-13:30)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米麵條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製作體驗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菁寮年代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~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藍染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第六節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(13:40-14:20)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米麵條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製作體驗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菁寮年代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~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藍染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第七節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(14:30-15:10)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米麵條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製作體驗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菁寮年代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~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藍染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</w:tr>
      <w:tr w:rsidR="00002A81" w:rsidRPr="00601E0A" w:rsidTr="007342E3">
        <w:trPr>
          <w:jc w:val="center"/>
        </w:trPr>
        <w:tc>
          <w:tcPr>
            <w:tcW w:w="200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第八節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(15:20-16:00)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創世參訪一日志工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米麵條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製作體驗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菁寮年代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~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藍染</w:t>
            </w:r>
          </w:p>
        </w:tc>
        <w:tc>
          <w:tcPr>
            <w:tcW w:w="130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德國桌遊</w:t>
            </w:r>
          </w:p>
        </w:tc>
      </w:tr>
    </w:tbl>
    <w:p w:rsidR="00002A81" w:rsidRDefault="00002A81" w:rsidP="007342E3">
      <w:pPr>
        <w:rPr>
          <w:rFonts w:ascii="標楷體" w:eastAsia="標楷體" w:hAnsi="標楷體"/>
          <w:szCs w:val="24"/>
        </w:rPr>
        <w:sectPr w:rsidR="00002A81" w:rsidSect="007342E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A</w:t>
      </w:r>
      <w:r w:rsidRPr="007342E3">
        <w:rPr>
          <w:rFonts w:ascii="標楷體" w:eastAsia="標楷體" w:hAnsi="標楷體" w:hint="eastAsia"/>
          <w:szCs w:val="24"/>
        </w:rPr>
        <w:t>＋</w:t>
      </w:r>
      <w:r w:rsidRPr="007342E3">
        <w:rPr>
          <w:rFonts w:ascii="標楷體" w:eastAsia="標楷體" w:hAnsi="標楷體"/>
          <w:szCs w:val="24"/>
        </w:rPr>
        <w:t>B</w:t>
      </w:r>
      <w:r w:rsidRPr="007342E3">
        <w:rPr>
          <w:rFonts w:ascii="標楷體" w:eastAsia="標楷體" w:hAnsi="標楷體" w:hint="eastAsia"/>
          <w:szCs w:val="24"/>
        </w:rPr>
        <w:t>班</w:t>
      </w: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tbl>
      <w:tblPr>
        <w:tblpPr w:leftFromText="180" w:rightFromText="180" w:vertAnchor="page" w:horzAnchor="margin" w:tblpXSpec="center" w:tblpY="1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17"/>
        <w:gridCol w:w="1292"/>
        <w:gridCol w:w="1292"/>
        <w:gridCol w:w="1293"/>
        <w:gridCol w:w="1293"/>
        <w:gridCol w:w="1293"/>
      </w:tblGrid>
      <w:tr w:rsidR="00002A81" w:rsidRPr="00601E0A" w:rsidTr="007342E3">
        <w:tc>
          <w:tcPr>
            <w:tcW w:w="2017" w:type="dxa"/>
            <w:vAlign w:val="center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7/25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c>
          <w:tcPr>
            <w:tcW w:w="2017" w:type="dxa"/>
            <w:vAlign w:val="center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星期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六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c>
          <w:tcPr>
            <w:tcW w:w="2017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第一節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(8:40-9:20)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紅葉公園賞蝶之旅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c>
          <w:tcPr>
            <w:tcW w:w="201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第二節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(9:30-10:10)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紅葉公園賞蝶之旅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c>
          <w:tcPr>
            <w:tcW w:w="201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第三節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(10:30-11:10)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紅葉公園賞蝶之旅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c>
          <w:tcPr>
            <w:tcW w:w="201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第四節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(11:20-12:00)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紅葉公園賞蝶之旅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c>
          <w:tcPr>
            <w:tcW w:w="201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午休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12:00 ~12:45</w:t>
            </w:r>
          </w:p>
        </w:tc>
        <w:tc>
          <w:tcPr>
            <w:tcW w:w="6463" w:type="dxa"/>
            <w:gridSpan w:val="5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        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午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餐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與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小</w:t>
            </w:r>
            <w:r w:rsidRPr="007342E3">
              <w:rPr>
                <w:rFonts w:ascii="標楷體" w:eastAsia="標楷體" w:hAnsi="標楷體"/>
                <w:b/>
                <w:szCs w:val="24"/>
              </w:rPr>
              <w:t xml:space="preserve">   </w:t>
            </w:r>
            <w:r w:rsidRPr="007342E3">
              <w:rPr>
                <w:rFonts w:ascii="標楷體" w:eastAsia="標楷體" w:hAnsi="標楷體" w:hint="eastAsia"/>
                <w:b/>
                <w:szCs w:val="24"/>
              </w:rPr>
              <w:t>憩</w:t>
            </w:r>
          </w:p>
        </w:tc>
      </w:tr>
      <w:tr w:rsidR="00002A81" w:rsidRPr="00601E0A" w:rsidTr="007342E3">
        <w:tc>
          <w:tcPr>
            <w:tcW w:w="2017" w:type="dxa"/>
          </w:tcPr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第五節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(12:50-13:30)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紅葉公園賞蝶之旅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c>
          <w:tcPr>
            <w:tcW w:w="201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第六節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(13:40-14:20)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紅葉公園賞蝶之旅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c>
          <w:tcPr>
            <w:tcW w:w="201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第七節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(14:30-15:10)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紅葉公園賞蝶之旅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002A81" w:rsidRPr="00601E0A" w:rsidTr="007342E3">
        <w:tc>
          <w:tcPr>
            <w:tcW w:w="2017" w:type="dxa"/>
          </w:tcPr>
          <w:p w:rsidR="00002A81" w:rsidRPr="007342E3" w:rsidRDefault="00002A81" w:rsidP="007342E3">
            <w:pPr>
              <w:snapToGrid w:val="0"/>
              <w:spacing w:line="240" w:lineRule="atLeast"/>
              <w:ind w:leftChars="200" w:left="48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第八節</w:t>
            </w:r>
          </w:p>
          <w:p w:rsidR="00002A81" w:rsidRPr="007342E3" w:rsidRDefault="00002A81" w:rsidP="007342E3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/>
                <w:b/>
                <w:szCs w:val="24"/>
              </w:rPr>
              <w:t>(15:20-16:00)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7342E3">
              <w:rPr>
                <w:rFonts w:ascii="標楷體" w:eastAsia="標楷體" w:hAnsi="標楷體" w:hint="eastAsia"/>
                <w:b/>
                <w:szCs w:val="24"/>
              </w:rPr>
              <w:t>紅葉公園賞蝶之旅</w:t>
            </w:r>
          </w:p>
        </w:tc>
        <w:tc>
          <w:tcPr>
            <w:tcW w:w="1292" w:type="dxa"/>
          </w:tcPr>
          <w:p w:rsidR="00002A81" w:rsidRPr="007342E3" w:rsidRDefault="00002A81" w:rsidP="007342E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293" w:type="dxa"/>
          </w:tcPr>
          <w:p w:rsidR="00002A81" w:rsidRPr="007342E3" w:rsidRDefault="00002A81" w:rsidP="007342E3">
            <w:pPr>
              <w:spacing w:line="52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四</w:t>
      </w:r>
      <w:r w:rsidRPr="007342E3">
        <w:rPr>
          <w:rFonts w:ascii="標楷體" w:eastAsia="標楷體" w:hAnsi="標楷體" w:hint="eastAsia"/>
          <w:szCs w:val="24"/>
        </w:rPr>
        <w:t>、預期效益</w:t>
      </w: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1.</w:t>
      </w:r>
      <w:r w:rsidRPr="007342E3">
        <w:rPr>
          <w:rFonts w:ascii="標楷體" w:eastAsia="標楷體" w:hAnsi="標楷體" w:hint="eastAsia"/>
          <w:szCs w:val="24"/>
        </w:rPr>
        <w:t>從文史與產業了解家鄉，關懷在地。</w:t>
      </w: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2.</w:t>
      </w:r>
      <w:r w:rsidRPr="007342E3">
        <w:rPr>
          <w:rFonts w:ascii="標楷體" w:eastAsia="標楷體" w:hAnsi="標楷體" w:hint="eastAsia"/>
          <w:szCs w:val="24"/>
        </w:rPr>
        <w:t>透過語言傳承，連結在地情感。創意課程</w:t>
      </w:r>
      <w:r w:rsidRPr="007342E3">
        <w:rPr>
          <w:rFonts w:ascii="標楷體" w:eastAsia="標楷體" w:hAnsi="標楷體"/>
          <w:szCs w:val="24"/>
        </w:rPr>
        <w:tab/>
      </w:r>
      <w:r w:rsidRPr="007342E3">
        <w:rPr>
          <w:rFonts w:ascii="標楷體" w:eastAsia="標楷體" w:hAnsi="標楷體" w:hint="eastAsia"/>
          <w:szCs w:val="24"/>
        </w:rPr>
        <w:t>德國桌遊、創意肢體開發</w:t>
      </w: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3.</w:t>
      </w:r>
      <w:r w:rsidRPr="007342E3">
        <w:rPr>
          <w:rFonts w:ascii="標楷體" w:eastAsia="標楷體" w:hAnsi="標楷體" w:hint="eastAsia"/>
          <w:szCs w:val="24"/>
        </w:rPr>
        <w:t>走入生態環境，藉由觀察與了解，觸發地球公民的責任心</w:t>
      </w: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4.</w:t>
      </w:r>
      <w:r w:rsidRPr="007342E3">
        <w:rPr>
          <w:rFonts w:ascii="標楷體" w:eastAsia="標楷體" w:hAnsi="標楷體" w:hint="eastAsia"/>
          <w:szCs w:val="24"/>
        </w:rPr>
        <w:t>藉由服務學習，體驗助人服務的樂趣。</w:t>
      </w: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5.</w:t>
      </w:r>
      <w:r w:rsidRPr="007342E3">
        <w:rPr>
          <w:rFonts w:ascii="標楷體" w:eastAsia="標楷體" w:hAnsi="標楷體" w:hint="eastAsia"/>
          <w:szCs w:val="24"/>
        </w:rPr>
        <w:t>關懷家人、學習同理，經由身邊的人打開國際的視野</w:t>
      </w: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6.</w:t>
      </w:r>
      <w:r w:rsidRPr="007342E3">
        <w:rPr>
          <w:rFonts w:ascii="標楷體" w:eastAsia="標楷體" w:hAnsi="標楷體" w:hint="eastAsia"/>
          <w:szCs w:val="24"/>
        </w:rPr>
        <w:t>提供正向生活體驗、建立良好生活習慣、降低不當生活型態的影響。</w:t>
      </w: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7.</w:t>
      </w:r>
      <w:r w:rsidRPr="007342E3">
        <w:rPr>
          <w:rFonts w:ascii="標楷體" w:eastAsia="標楷體" w:hAnsi="標楷體" w:hint="eastAsia"/>
          <w:szCs w:val="24"/>
        </w:rPr>
        <w:t>提供暑期活動，充實假期生活，維持學習的動力與張力。</w:t>
      </w: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/>
          <w:szCs w:val="24"/>
        </w:rPr>
        <w:t>8.</w:t>
      </w:r>
      <w:r w:rsidRPr="007342E3">
        <w:rPr>
          <w:rFonts w:ascii="標楷體" w:eastAsia="標楷體" w:hAnsi="標楷體" w:hint="eastAsia"/>
          <w:szCs w:val="24"/>
        </w:rPr>
        <w:t>配合暑期學系藝活動及補救教學辦理，擴大參與學生數，多元課程，提供學生多元體</w:t>
      </w:r>
    </w:p>
    <w:p w:rsidR="00002A81" w:rsidRPr="007342E3" w:rsidRDefault="00002A81" w:rsidP="007342E3">
      <w:pPr>
        <w:rPr>
          <w:rFonts w:ascii="標楷體" w:eastAsia="標楷體" w:hAnsi="標楷體"/>
          <w:szCs w:val="24"/>
        </w:rPr>
      </w:pPr>
      <w:r w:rsidRPr="007342E3">
        <w:rPr>
          <w:rFonts w:ascii="標楷體" w:eastAsia="標楷體" w:hAnsi="標楷體" w:hint="eastAsia"/>
          <w:szCs w:val="24"/>
        </w:rPr>
        <w:t>驗。</w:t>
      </w:r>
    </w:p>
    <w:p w:rsidR="00002A81" w:rsidRDefault="00002A81" w:rsidP="007342E3">
      <w:pPr>
        <w:rPr>
          <w:rFonts w:ascii="標楷體" w:eastAsia="標楷體" w:hAnsi="標楷體"/>
          <w:sz w:val="40"/>
          <w:szCs w:val="40"/>
        </w:rPr>
        <w:sectPr w:rsidR="00002A81" w:rsidSect="007342E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2A81" w:rsidRDefault="00002A81" w:rsidP="007342E3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師資簡介</w:t>
      </w:r>
    </w:p>
    <w:p w:rsidR="00002A81" w:rsidRDefault="00002A81" w:rsidP="007342E3">
      <w:pPr>
        <w:rPr>
          <w:rFonts w:ascii="標楷體" w:eastAsia="標楷體" w:hAnsi="標楷體"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1701"/>
        <w:gridCol w:w="850"/>
        <w:gridCol w:w="4678"/>
        <w:gridCol w:w="1134"/>
      </w:tblGrid>
      <w:tr w:rsidR="00002A81" w:rsidRPr="00601E0A" w:rsidTr="00601E0A">
        <w:tc>
          <w:tcPr>
            <w:tcW w:w="2093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課程名稱</w:t>
            </w: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師資</w:t>
            </w:r>
          </w:p>
        </w:tc>
        <w:tc>
          <w:tcPr>
            <w:tcW w:w="85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聘別</w:t>
            </w:r>
          </w:p>
        </w:tc>
        <w:tc>
          <w:tcPr>
            <w:tcW w:w="4678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簡歷</w:t>
            </w:r>
          </w:p>
        </w:tc>
        <w:tc>
          <w:tcPr>
            <w:tcW w:w="1134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備註</w:t>
            </w:r>
          </w:p>
        </w:tc>
      </w:tr>
      <w:tr w:rsidR="00002A81" w:rsidRPr="00601E0A" w:rsidTr="00601E0A">
        <w:tc>
          <w:tcPr>
            <w:tcW w:w="2093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空中英語教室英語營</w:t>
            </w: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林□剛</w:t>
            </w:r>
          </w:p>
        </w:tc>
        <w:tc>
          <w:tcPr>
            <w:tcW w:w="850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外聘</w:t>
            </w:r>
          </w:p>
        </w:tc>
        <w:tc>
          <w:tcPr>
            <w:tcW w:w="4678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空中英語教室資深教師</w:t>
            </w:r>
          </w:p>
        </w:tc>
        <w:tc>
          <w:tcPr>
            <w:tcW w:w="1134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有助教</w:t>
            </w:r>
          </w:p>
        </w:tc>
      </w:tr>
      <w:tr w:rsidR="00002A81" w:rsidRPr="00601E0A" w:rsidTr="00601E0A">
        <w:tc>
          <w:tcPr>
            <w:tcW w:w="2093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李□惠</w:t>
            </w:r>
          </w:p>
        </w:tc>
        <w:tc>
          <w:tcPr>
            <w:tcW w:w="850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空中英語教室資深教師</w:t>
            </w:r>
          </w:p>
        </w:tc>
        <w:tc>
          <w:tcPr>
            <w:tcW w:w="1134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002A81" w:rsidRPr="00601E0A" w:rsidTr="00601E0A">
        <w:tc>
          <w:tcPr>
            <w:tcW w:w="2093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藍染</w:t>
            </w: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殷□政</w:t>
            </w:r>
          </w:p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洪□絹</w:t>
            </w:r>
          </w:p>
        </w:tc>
        <w:tc>
          <w:tcPr>
            <w:tcW w:w="85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外聘</w:t>
            </w:r>
          </w:p>
        </w:tc>
        <w:tc>
          <w:tcPr>
            <w:tcW w:w="4678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墨林里里長、墨林文物館負責人</w:t>
            </w:r>
          </w:p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里長夫人、藍染體驗老師</w:t>
            </w:r>
          </w:p>
        </w:tc>
        <w:tc>
          <w:tcPr>
            <w:tcW w:w="1134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002A81" w:rsidRPr="00601E0A" w:rsidTr="00601E0A">
        <w:trPr>
          <w:trHeight w:val="435"/>
        </w:trPr>
        <w:tc>
          <w:tcPr>
            <w:tcW w:w="2093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媽媽的家鄉味</w:t>
            </w: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阮□鶯</w:t>
            </w:r>
          </w:p>
        </w:tc>
        <w:tc>
          <w:tcPr>
            <w:tcW w:w="850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內聘</w:t>
            </w:r>
          </w:p>
        </w:tc>
        <w:tc>
          <w:tcPr>
            <w:tcW w:w="4678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菁寮國小家長</w:t>
            </w:r>
          </w:p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/>
                <w:kern w:val="0"/>
                <w:sz w:val="28"/>
                <w:szCs w:val="28"/>
              </w:rPr>
              <w:t>(</w:t>
            </w: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越南新住民</w:t>
            </w:r>
            <w:r w:rsidRPr="00601E0A">
              <w:rPr>
                <w:rFonts w:ascii="標楷體" w:eastAsia="標楷體" w:hAnsi="標楷體"/>
                <w:kern w:val="0"/>
                <w:sz w:val="28"/>
                <w:szCs w:val="28"/>
              </w:rPr>
              <w:t>)</w:t>
            </w:r>
          </w:p>
        </w:tc>
        <w:tc>
          <w:tcPr>
            <w:tcW w:w="1134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002A81" w:rsidRPr="00601E0A" w:rsidTr="00601E0A">
        <w:trPr>
          <w:trHeight w:val="360"/>
        </w:trPr>
        <w:tc>
          <w:tcPr>
            <w:tcW w:w="2093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公氏□絨</w:t>
            </w:r>
          </w:p>
        </w:tc>
        <w:tc>
          <w:tcPr>
            <w:tcW w:w="850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002A81" w:rsidRPr="00601E0A" w:rsidTr="00601E0A">
        <w:tc>
          <w:tcPr>
            <w:tcW w:w="2093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德國桌遊</w:t>
            </w: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方□容</w:t>
            </w:r>
          </w:p>
        </w:tc>
        <w:tc>
          <w:tcPr>
            <w:tcW w:w="85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外聘</w:t>
            </w:r>
          </w:p>
        </w:tc>
        <w:tc>
          <w:tcPr>
            <w:tcW w:w="4678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專業桌遊老師</w:t>
            </w:r>
          </w:p>
        </w:tc>
        <w:tc>
          <w:tcPr>
            <w:tcW w:w="1134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有助教</w:t>
            </w:r>
          </w:p>
        </w:tc>
      </w:tr>
      <w:tr w:rsidR="00002A81" w:rsidRPr="00601E0A" w:rsidTr="00601E0A">
        <w:tc>
          <w:tcPr>
            <w:tcW w:w="2093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蝴蝶生態</w:t>
            </w:r>
          </w:p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賞蝶之旅</w:t>
            </w: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賴□良</w:t>
            </w:r>
          </w:p>
        </w:tc>
        <w:tc>
          <w:tcPr>
            <w:tcW w:w="850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外聘</w:t>
            </w:r>
          </w:p>
        </w:tc>
        <w:tc>
          <w:tcPr>
            <w:tcW w:w="4678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紫斑蝶協會講師</w:t>
            </w:r>
          </w:p>
        </w:tc>
        <w:tc>
          <w:tcPr>
            <w:tcW w:w="1134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002A81" w:rsidRPr="00601E0A" w:rsidTr="00601E0A">
        <w:tc>
          <w:tcPr>
            <w:tcW w:w="2093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黃□如</w:t>
            </w:r>
          </w:p>
        </w:tc>
        <w:tc>
          <w:tcPr>
            <w:tcW w:w="850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紫斑蝶協會講師</w:t>
            </w:r>
          </w:p>
        </w:tc>
        <w:tc>
          <w:tcPr>
            <w:tcW w:w="1134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002A81" w:rsidRPr="00601E0A" w:rsidTr="00601E0A">
        <w:tc>
          <w:tcPr>
            <w:tcW w:w="2093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創世參訪</w:t>
            </w: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謝□鐘</w:t>
            </w:r>
          </w:p>
        </w:tc>
        <w:tc>
          <w:tcPr>
            <w:tcW w:w="850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外聘</w:t>
            </w:r>
          </w:p>
        </w:tc>
        <w:tc>
          <w:tcPr>
            <w:tcW w:w="4678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創世基金會工作人員</w:t>
            </w:r>
          </w:p>
        </w:tc>
        <w:tc>
          <w:tcPr>
            <w:tcW w:w="1134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002A81" w:rsidRPr="00601E0A" w:rsidTr="00601E0A">
        <w:tc>
          <w:tcPr>
            <w:tcW w:w="2093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吳□揚</w:t>
            </w:r>
          </w:p>
        </w:tc>
        <w:tc>
          <w:tcPr>
            <w:tcW w:w="850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4678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002A81" w:rsidRPr="00601E0A" w:rsidTr="00601E0A">
        <w:tc>
          <w:tcPr>
            <w:tcW w:w="2093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體育競賽</w:t>
            </w: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戴□娟</w:t>
            </w:r>
          </w:p>
        </w:tc>
        <w:tc>
          <w:tcPr>
            <w:tcW w:w="85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內聘</w:t>
            </w:r>
          </w:p>
        </w:tc>
        <w:tc>
          <w:tcPr>
            <w:tcW w:w="4678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菁寮國小校長</w:t>
            </w:r>
          </w:p>
        </w:tc>
        <w:tc>
          <w:tcPr>
            <w:tcW w:w="1134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002A81" w:rsidRPr="00601E0A" w:rsidTr="00601E0A">
        <w:tc>
          <w:tcPr>
            <w:tcW w:w="2093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愛的小書</w:t>
            </w: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殷□宓</w:t>
            </w:r>
          </w:p>
        </w:tc>
        <w:tc>
          <w:tcPr>
            <w:tcW w:w="85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內聘</w:t>
            </w:r>
          </w:p>
        </w:tc>
        <w:tc>
          <w:tcPr>
            <w:tcW w:w="4678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菁寮國小代理教師</w:t>
            </w:r>
            <w:r w:rsidRPr="00601E0A">
              <w:rPr>
                <w:rFonts w:ascii="標楷體" w:eastAsia="標楷體" w:hAnsi="標楷體"/>
                <w:kern w:val="0"/>
                <w:sz w:val="28"/>
                <w:szCs w:val="28"/>
              </w:rPr>
              <w:t>(</w:t>
            </w: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美勞專長</w:t>
            </w:r>
            <w:r w:rsidRPr="00601E0A">
              <w:rPr>
                <w:rFonts w:ascii="標楷體" w:eastAsia="標楷體" w:hAnsi="標楷體"/>
                <w:kern w:val="0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002A81" w:rsidRPr="00601E0A" w:rsidTr="00601E0A">
        <w:tc>
          <w:tcPr>
            <w:tcW w:w="2093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米麵條製作</w:t>
            </w: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吳□宜</w:t>
            </w:r>
          </w:p>
        </w:tc>
        <w:tc>
          <w:tcPr>
            <w:tcW w:w="850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外聘</w:t>
            </w:r>
          </w:p>
        </w:tc>
        <w:tc>
          <w:tcPr>
            <w:tcW w:w="4678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台灣米師傅米糧研發推廣園區</w:t>
            </w:r>
          </w:p>
        </w:tc>
        <w:tc>
          <w:tcPr>
            <w:tcW w:w="1134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有助教</w:t>
            </w:r>
          </w:p>
        </w:tc>
      </w:tr>
      <w:tr w:rsidR="00002A81" w:rsidRPr="00601E0A" w:rsidTr="00601E0A">
        <w:tc>
          <w:tcPr>
            <w:tcW w:w="2093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公車微旅行</w:t>
            </w: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戴□娟</w:t>
            </w:r>
          </w:p>
        </w:tc>
        <w:tc>
          <w:tcPr>
            <w:tcW w:w="850" w:type="dxa"/>
            <w:vMerge w:val="restart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內聘</w:t>
            </w:r>
          </w:p>
        </w:tc>
        <w:tc>
          <w:tcPr>
            <w:tcW w:w="4678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菁寮國小校長</w:t>
            </w:r>
          </w:p>
        </w:tc>
        <w:tc>
          <w:tcPr>
            <w:tcW w:w="1134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002A81" w:rsidRPr="00601E0A" w:rsidTr="00601E0A">
        <w:tc>
          <w:tcPr>
            <w:tcW w:w="2093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董□峰</w:t>
            </w:r>
          </w:p>
        </w:tc>
        <w:tc>
          <w:tcPr>
            <w:tcW w:w="850" w:type="dxa"/>
            <w:vMerge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4678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菁寮國小教導主任</w:t>
            </w:r>
          </w:p>
        </w:tc>
        <w:tc>
          <w:tcPr>
            <w:tcW w:w="1134" w:type="dxa"/>
          </w:tcPr>
          <w:p w:rsidR="00002A81" w:rsidRPr="00601E0A" w:rsidRDefault="00002A81" w:rsidP="00601E0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</w:tbl>
    <w:p w:rsidR="00002A81" w:rsidRDefault="00002A81" w:rsidP="007342E3">
      <w:pPr>
        <w:rPr>
          <w:rFonts w:ascii="標楷體" w:eastAsia="標楷體" w:hAnsi="標楷體"/>
          <w:sz w:val="40"/>
          <w:szCs w:val="40"/>
        </w:rPr>
      </w:pPr>
    </w:p>
    <w:p w:rsidR="00002A81" w:rsidRDefault="00002A81" w:rsidP="007342E3">
      <w:pPr>
        <w:rPr>
          <w:rFonts w:ascii="標楷體" w:eastAsia="標楷體" w:hAnsi="標楷體"/>
          <w:sz w:val="40"/>
          <w:szCs w:val="40"/>
        </w:rPr>
        <w:sectPr w:rsidR="00002A81" w:rsidSect="007342E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02A81" w:rsidRPr="004B5B5C" w:rsidRDefault="00002A81" w:rsidP="004B5B5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台南市後壁區菁寮國小</w:t>
      </w:r>
      <w:r w:rsidRPr="004B5B5C">
        <w:rPr>
          <w:rFonts w:ascii="標楷體" w:eastAsia="標楷體" w:hAnsi="標楷體"/>
          <w:sz w:val="40"/>
          <w:szCs w:val="40"/>
        </w:rPr>
        <w:t>104</w:t>
      </w:r>
      <w:r w:rsidRPr="004B5B5C">
        <w:rPr>
          <w:rFonts w:ascii="標楷體" w:eastAsia="標楷體" w:hAnsi="標楷體" w:hint="eastAsia"/>
          <w:sz w:val="40"/>
          <w:szCs w:val="40"/>
        </w:rPr>
        <w:t>年度夏日樂學試辦計畫</w:t>
      </w:r>
    </w:p>
    <w:p w:rsidR="00002A81" w:rsidRDefault="00002A81" w:rsidP="004B5B5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炎夏樂菁寮</w:t>
      </w:r>
      <w:r w:rsidRPr="004B5B5C">
        <w:rPr>
          <w:rFonts w:ascii="標楷體" w:eastAsia="標楷體" w:hAnsi="標楷體"/>
          <w:sz w:val="40"/>
          <w:szCs w:val="40"/>
        </w:rPr>
        <w:t xml:space="preserve">  </w:t>
      </w:r>
      <w:r w:rsidRPr="004B5B5C">
        <w:rPr>
          <w:rFonts w:ascii="標楷體" w:eastAsia="標楷體" w:hAnsi="標楷體" w:hint="eastAsia"/>
          <w:sz w:val="40"/>
          <w:szCs w:val="40"/>
        </w:rPr>
        <w:t>多元展能好</w:t>
      </w:r>
    </w:p>
    <w:p w:rsidR="00002A81" w:rsidRDefault="00002A81" w:rsidP="004B5B5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菁寮年代</w:t>
      </w:r>
      <w:r>
        <w:rPr>
          <w:rFonts w:ascii="標楷體" w:eastAsia="標楷體" w:hAnsi="標楷體"/>
          <w:sz w:val="40"/>
          <w:szCs w:val="40"/>
        </w:rPr>
        <w:t>~</w:t>
      </w:r>
      <w:r>
        <w:rPr>
          <w:rFonts w:ascii="標楷體" w:eastAsia="標楷體" w:hAnsi="標楷體" w:hint="eastAsia"/>
          <w:sz w:val="40"/>
          <w:szCs w:val="40"/>
        </w:rPr>
        <w:t>藍染課程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02"/>
        <w:gridCol w:w="5480"/>
      </w:tblGrid>
      <w:tr w:rsidR="00002A81" w:rsidRPr="00601E0A" w:rsidTr="00601E0A">
        <w:tc>
          <w:tcPr>
            <w:tcW w:w="5261" w:type="dxa"/>
          </w:tcPr>
          <w:p w:rsidR="00002A81" w:rsidRPr="00601E0A" w:rsidRDefault="00002A81" w:rsidP="007342E3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i1025" type="#_x0000_t75" style="width:252pt;height:170.25pt;visibility:visible">
                  <v:imagedata r:id="rId7" o:title=""/>
                </v:shape>
              </w:pict>
            </w:r>
          </w:p>
        </w:tc>
        <w:tc>
          <w:tcPr>
            <w:tcW w:w="5261" w:type="dxa"/>
          </w:tcPr>
          <w:p w:rsidR="00002A81" w:rsidRPr="00601E0A" w:rsidRDefault="00002A81" w:rsidP="007342E3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3" o:spid="_x0000_i1026" type="#_x0000_t75" style="width:252.75pt;height:171.75pt;visibility:visible">
                  <v:imagedata r:id="rId8" o:title=""/>
                </v:shape>
              </w:pic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參觀墨林文物館藍染熊體驗區</w:t>
            </w:r>
          </w:p>
        </w:tc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仔細聆聽老師講解與示範</w: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7342E3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6" o:spid="_x0000_i1027" type="#_x0000_t75" style="width:259.5pt;height:185.25pt;visibility:visible">
                  <v:imagedata r:id="rId9" o:title=""/>
                </v:shape>
              </w:pict>
            </w:r>
          </w:p>
        </w:tc>
        <w:tc>
          <w:tcPr>
            <w:tcW w:w="5261" w:type="dxa"/>
          </w:tcPr>
          <w:p w:rsidR="00002A81" w:rsidRPr="00601E0A" w:rsidRDefault="00002A81" w:rsidP="007342E3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7" o:spid="_x0000_i1028" type="#_x0000_t75" style="width:258pt;height:186.75pt;visibility:visible">
                  <v:imagedata r:id="rId10" o:title=""/>
                </v:shape>
              </w:pic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認真思考做設計</w:t>
            </w:r>
          </w:p>
        </w:tc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來來來</w:t>
            </w:r>
            <w:r w:rsidRPr="00601E0A">
              <w:rPr>
                <w:rFonts w:ascii="新細明體" w:hAnsi="新細明體" w:hint="eastAsia"/>
                <w:kern w:val="0"/>
                <w:sz w:val="32"/>
                <w:szCs w:val="32"/>
              </w:rPr>
              <w:t>！</w:t>
            </w: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七手八腳一起來</w: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7342E3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4" o:spid="_x0000_i1029" type="#_x0000_t75" style="width:249.75pt;height:174pt;visibility:visible">
                  <v:imagedata r:id="rId11" o:title=""/>
                </v:shape>
              </w:pict>
            </w:r>
          </w:p>
        </w:tc>
        <w:tc>
          <w:tcPr>
            <w:tcW w:w="5261" w:type="dxa"/>
          </w:tcPr>
          <w:p w:rsidR="00002A81" w:rsidRPr="00601E0A" w:rsidRDefault="00002A81" w:rsidP="007342E3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5" o:spid="_x0000_i1030" type="#_x0000_t75" style="width:273.75pt;height:169.5pt;visibility:visible">
                  <v:imagedata r:id="rId12" o:title=""/>
                </v:shape>
              </w:pic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浸泡染缸初體驗</w:t>
            </w:r>
          </w:p>
        </w:tc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期待美麗成品</w:t>
            </w:r>
          </w:p>
        </w:tc>
      </w:tr>
    </w:tbl>
    <w:p w:rsidR="00002A81" w:rsidRDefault="00002A81" w:rsidP="00E71BD9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  <w:sectPr w:rsidR="00002A81" w:rsidSect="00A83F0B">
          <w:pgSz w:w="11906" w:h="16838" w:code="9"/>
          <w:pgMar w:top="624" w:right="720" w:bottom="624" w:left="720" w:header="567" w:footer="567" w:gutter="0"/>
          <w:cols w:space="425"/>
          <w:docGrid w:type="lines" w:linePitch="360"/>
        </w:sectPr>
      </w:pPr>
    </w:p>
    <w:p w:rsidR="00002A81" w:rsidRPr="004B5B5C" w:rsidRDefault="00002A81" w:rsidP="00E71BD9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台南市後壁區菁寮國小</w:t>
      </w:r>
      <w:r w:rsidRPr="004B5B5C">
        <w:rPr>
          <w:rFonts w:ascii="標楷體" w:eastAsia="標楷體" w:hAnsi="標楷體"/>
          <w:sz w:val="40"/>
          <w:szCs w:val="40"/>
        </w:rPr>
        <w:t>104</w:t>
      </w:r>
      <w:r w:rsidRPr="004B5B5C">
        <w:rPr>
          <w:rFonts w:ascii="標楷體" w:eastAsia="標楷體" w:hAnsi="標楷體" w:hint="eastAsia"/>
          <w:sz w:val="40"/>
          <w:szCs w:val="40"/>
        </w:rPr>
        <w:t>年度夏日樂學試辦計畫</w:t>
      </w:r>
    </w:p>
    <w:p w:rsidR="00002A81" w:rsidRDefault="00002A81" w:rsidP="00E71BD9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炎夏樂菁寮</w:t>
      </w:r>
      <w:r w:rsidRPr="004B5B5C">
        <w:rPr>
          <w:rFonts w:ascii="標楷體" w:eastAsia="標楷體" w:hAnsi="標楷體"/>
          <w:sz w:val="40"/>
          <w:szCs w:val="40"/>
        </w:rPr>
        <w:t xml:space="preserve">  </w:t>
      </w:r>
      <w:r w:rsidRPr="004B5B5C">
        <w:rPr>
          <w:rFonts w:ascii="標楷體" w:eastAsia="標楷體" w:hAnsi="標楷體" w:hint="eastAsia"/>
          <w:sz w:val="40"/>
          <w:szCs w:val="40"/>
        </w:rPr>
        <w:t>多元展能好</w:t>
      </w:r>
    </w:p>
    <w:p w:rsidR="00002A81" w:rsidRDefault="00002A81" w:rsidP="00E71BD9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公車微旅行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88"/>
        <w:gridCol w:w="5394"/>
      </w:tblGrid>
      <w:tr w:rsidR="00002A81" w:rsidRPr="00601E0A" w:rsidTr="00601E0A"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14" o:spid="_x0000_i1031" type="#_x0000_t75" style="width:252pt;height:169.5pt;visibility:visible">
                  <v:imagedata r:id="rId13" o:title=""/>
                </v:shape>
              </w:pict>
            </w:r>
          </w:p>
        </w:tc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15" o:spid="_x0000_i1032" type="#_x0000_t75" style="width:262.5pt;height:170.25pt;visibility:visible">
                  <v:imagedata r:id="rId14" o:title=""/>
                </v:shape>
              </w:pic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學習用載具查詢公車資訊</w:t>
            </w:r>
          </w:p>
        </w:tc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快樂出發去旅行</w: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16" o:spid="_x0000_i1033" type="#_x0000_t75" style="width:257.25pt;height:185.25pt;visibility:visible">
                  <v:imagedata r:id="rId15" o:title=""/>
                </v:shape>
              </w:pict>
            </w:r>
          </w:p>
        </w:tc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17" o:spid="_x0000_i1034" type="#_x0000_t75" style="width:258.75pt;height:186pt;visibility:visible">
                  <v:imagedata r:id="rId16" o:title=""/>
                </v:shape>
              </w:pic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體驗擁擠與學習如何安全搭車</w:t>
            </w:r>
          </w:p>
        </w:tc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南瀛綠都心</w:t>
            </w:r>
            <w:r w:rsidRPr="00601E0A">
              <w:rPr>
                <w:rFonts w:ascii="標楷體" w:eastAsia="標楷體" w:hAnsi="標楷體"/>
                <w:kern w:val="0"/>
                <w:sz w:val="32"/>
                <w:szCs w:val="32"/>
              </w:rPr>
              <w:t>~</w:t>
            </w: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踏青去</w: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18" o:spid="_x0000_i1035" type="#_x0000_t75" style="width:256.5pt;height:168.75pt;visibility:visible">
                  <v:imagedata r:id="rId17" o:title=""/>
                </v:shape>
              </w:pict>
            </w:r>
          </w:p>
        </w:tc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19" o:spid="_x0000_i1036" type="#_x0000_t75" style="width:258.75pt;height:174.75pt;visibility:visible">
                  <v:imagedata r:id="rId18" o:title=""/>
                </v:shape>
              </w:pic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參觀史博館行動車</w:t>
            </w:r>
          </w:p>
        </w:tc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文化中心心靈饗宴之旅</w:t>
            </w:r>
          </w:p>
        </w:tc>
      </w:tr>
    </w:tbl>
    <w:p w:rsidR="00002A81" w:rsidRDefault="00002A81" w:rsidP="00E71BD9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  <w:sectPr w:rsidR="00002A81" w:rsidSect="00A83F0B">
          <w:pgSz w:w="11906" w:h="16838" w:code="9"/>
          <w:pgMar w:top="624" w:right="720" w:bottom="624" w:left="720" w:header="567" w:footer="567" w:gutter="0"/>
          <w:cols w:space="425"/>
          <w:docGrid w:type="lines" w:linePitch="360"/>
        </w:sectPr>
      </w:pPr>
    </w:p>
    <w:p w:rsidR="00002A81" w:rsidRPr="004B5B5C" w:rsidRDefault="00002A81" w:rsidP="00E71BD9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台南市後壁區菁寮國小</w:t>
      </w:r>
      <w:r w:rsidRPr="004B5B5C">
        <w:rPr>
          <w:rFonts w:ascii="標楷體" w:eastAsia="標楷體" w:hAnsi="標楷體"/>
          <w:sz w:val="40"/>
          <w:szCs w:val="40"/>
        </w:rPr>
        <w:t>104</w:t>
      </w:r>
      <w:r w:rsidRPr="004B5B5C">
        <w:rPr>
          <w:rFonts w:ascii="標楷體" w:eastAsia="標楷體" w:hAnsi="標楷體" w:hint="eastAsia"/>
          <w:sz w:val="40"/>
          <w:szCs w:val="40"/>
        </w:rPr>
        <w:t>年度夏日樂學試辦計畫</w:t>
      </w:r>
    </w:p>
    <w:p w:rsidR="00002A81" w:rsidRDefault="00002A81" w:rsidP="00E71BD9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炎夏樂菁寮</w:t>
      </w:r>
      <w:r w:rsidRPr="004B5B5C">
        <w:rPr>
          <w:rFonts w:ascii="標楷體" w:eastAsia="標楷體" w:hAnsi="標楷體"/>
          <w:sz w:val="40"/>
          <w:szCs w:val="40"/>
        </w:rPr>
        <w:t xml:space="preserve">  </w:t>
      </w:r>
      <w:r w:rsidRPr="004B5B5C">
        <w:rPr>
          <w:rFonts w:ascii="標楷體" w:eastAsia="標楷體" w:hAnsi="標楷體" w:hint="eastAsia"/>
          <w:sz w:val="40"/>
          <w:szCs w:val="40"/>
        </w:rPr>
        <w:t>多元展能好</w:t>
      </w:r>
    </w:p>
    <w:p w:rsidR="00002A81" w:rsidRDefault="00002A81" w:rsidP="00E71BD9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蝴蝶生態之旅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21"/>
        <w:gridCol w:w="5261"/>
      </w:tblGrid>
      <w:tr w:rsidR="00002A81" w:rsidRPr="00601E0A" w:rsidTr="001B7D20">
        <w:trPr>
          <w:trHeight w:val="3820"/>
        </w:trPr>
        <w:tc>
          <w:tcPr>
            <w:tcW w:w="542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26" o:spid="_x0000_i1037" type="#_x0000_t75" style="width:243pt;height:171pt;visibility:visible">
                  <v:imagedata r:id="rId19" o:title=""/>
                </v:shape>
              </w:pict>
            </w:r>
          </w:p>
        </w:tc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27" o:spid="_x0000_i1038" type="#_x0000_t75" style="width:231.75pt;height:173.25pt;visibility:visible">
                  <v:imagedata r:id="rId20" o:title=""/>
                </v:shape>
              </w:pict>
            </w:r>
          </w:p>
        </w:tc>
      </w:tr>
      <w:tr w:rsidR="00002A81" w:rsidRPr="00601E0A" w:rsidTr="00601E0A">
        <w:tc>
          <w:tcPr>
            <w:tcW w:w="542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仔細聆聽解說</w:t>
            </w:r>
          </w:p>
        </w:tc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完立體拼圖學習蝴蝶構造</w:t>
            </w:r>
          </w:p>
        </w:tc>
      </w:tr>
      <w:tr w:rsidR="00002A81" w:rsidRPr="00601E0A" w:rsidTr="00601E0A">
        <w:tc>
          <w:tcPr>
            <w:tcW w:w="542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28" o:spid="_x0000_i1039" type="#_x0000_t75" style="width:232.5pt;height:169.5pt;visibility:visible">
                  <v:imagedata r:id="rId21" o:title=""/>
                </v:shape>
              </w:pict>
            </w:r>
          </w:p>
        </w:tc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29" o:spid="_x0000_i1040" type="#_x0000_t75" style="width:227.25pt;height:173.25pt;visibility:visible">
                  <v:imagedata r:id="rId22" o:title=""/>
                </v:shape>
              </w:pict>
            </w:r>
          </w:p>
        </w:tc>
      </w:tr>
      <w:tr w:rsidR="00002A81" w:rsidRPr="00601E0A" w:rsidTr="00601E0A">
        <w:tc>
          <w:tcPr>
            <w:tcW w:w="542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認識蜜源植物</w:t>
            </w:r>
          </w:p>
        </w:tc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認識紫斑蝶</w:t>
            </w:r>
          </w:p>
        </w:tc>
      </w:tr>
      <w:tr w:rsidR="00002A81" w:rsidRPr="00601E0A" w:rsidTr="00601E0A">
        <w:tc>
          <w:tcPr>
            <w:tcW w:w="542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30" o:spid="_x0000_i1041" type="#_x0000_t75" style="width:242.25pt;height:163.5pt;visibility:visible">
                  <v:imagedata r:id="rId23" o:title=""/>
                </v:shape>
              </w:pict>
            </w:r>
          </w:p>
        </w:tc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32" o:spid="_x0000_i1042" type="#_x0000_t75" style="width:232.5pt;height:165pt;visibility:visible">
                  <v:imagedata r:id="rId24" o:title=""/>
                </v:shape>
              </w:pict>
            </w:r>
          </w:p>
        </w:tc>
      </w:tr>
      <w:tr w:rsidR="00002A81" w:rsidRPr="00601E0A" w:rsidTr="00601E0A">
        <w:tc>
          <w:tcPr>
            <w:tcW w:w="542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學習紫斑蝶生態</w:t>
            </w:r>
          </w:p>
        </w:tc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回程大仙寺古蹟之旅</w:t>
            </w:r>
          </w:p>
        </w:tc>
      </w:tr>
    </w:tbl>
    <w:p w:rsidR="00002A81" w:rsidRDefault="00002A81" w:rsidP="00CE67D7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  <w:sectPr w:rsidR="00002A81" w:rsidSect="00A83F0B">
          <w:pgSz w:w="11906" w:h="16838" w:code="9"/>
          <w:pgMar w:top="624" w:right="720" w:bottom="624" w:left="720" w:header="567" w:footer="567" w:gutter="0"/>
          <w:cols w:space="425"/>
          <w:docGrid w:type="lines" w:linePitch="360"/>
        </w:sectPr>
      </w:pPr>
    </w:p>
    <w:p w:rsidR="00002A81" w:rsidRPr="004B5B5C" w:rsidRDefault="00002A81" w:rsidP="00CE67D7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台南市後壁區菁寮國小</w:t>
      </w:r>
      <w:r w:rsidRPr="004B5B5C">
        <w:rPr>
          <w:rFonts w:ascii="標楷體" w:eastAsia="標楷體" w:hAnsi="標楷體"/>
          <w:sz w:val="40"/>
          <w:szCs w:val="40"/>
        </w:rPr>
        <w:t>104</w:t>
      </w:r>
      <w:r w:rsidRPr="004B5B5C">
        <w:rPr>
          <w:rFonts w:ascii="標楷體" w:eastAsia="標楷體" w:hAnsi="標楷體" w:hint="eastAsia"/>
          <w:sz w:val="40"/>
          <w:szCs w:val="40"/>
        </w:rPr>
        <w:t>年度夏日樂學試辦計畫</w:t>
      </w:r>
    </w:p>
    <w:p w:rsidR="00002A81" w:rsidRDefault="00002A81" w:rsidP="00CE67D7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炎夏樂菁寮</w:t>
      </w:r>
      <w:r w:rsidRPr="004B5B5C">
        <w:rPr>
          <w:rFonts w:ascii="標楷體" w:eastAsia="標楷體" w:hAnsi="標楷體"/>
          <w:sz w:val="40"/>
          <w:szCs w:val="40"/>
        </w:rPr>
        <w:t xml:space="preserve">  </w:t>
      </w:r>
      <w:r w:rsidRPr="004B5B5C">
        <w:rPr>
          <w:rFonts w:ascii="標楷體" w:eastAsia="標楷體" w:hAnsi="標楷體" w:hint="eastAsia"/>
          <w:sz w:val="40"/>
          <w:szCs w:val="40"/>
        </w:rPr>
        <w:t>多元展能好</w:t>
      </w:r>
    </w:p>
    <w:p w:rsidR="00002A81" w:rsidRDefault="00002A81" w:rsidP="00CE67D7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一日志工</w:t>
      </w:r>
      <w:r>
        <w:rPr>
          <w:rFonts w:ascii="標楷體" w:eastAsia="標楷體" w:hAnsi="標楷體"/>
          <w:sz w:val="40"/>
          <w:szCs w:val="40"/>
        </w:rPr>
        <w:t>~</w:t>
      </w:r>
      <w:r>
        <w:rPr>
          <w:rFonts w:ascii="標楷體" w:eastAsia="標楷體" w:hAnsi="標楷體" w:hint="eastAsia"/>
          <w:sz w:val="40"/>
          <w:szCs w:val="40"/>
        </w:rPr>
        <w:t>創世基金會參訪學習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73"/>
        <w:gridCol w:w="5309"/>
      </w:tblGrid>
      <w:tr w:rsidR="00002A81" w:rsidRPr="00601E0A" w:rsidTr="001B7D20">
        <w:tc>
          <w:tcPr>
            <w:tcW w:w="5373" w:type="dxa"/>
            <w:vAlign w:val="center"/>
          </w:tcPr>
          <w:p w:rsidR="00002A81" w:rsidRPr="00601E0A" w:rsidRDefault="00002A81" w:rsidP="001B7D20">
            <w:pPr>
              <w:jc w:val="center"/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39" o:spid="_x0000_i1043" type="#_x0000_t75" style="width:234.75pt;height:174.75pt;visibility:visible">
                  <v:imagedata r:id="rId25" o:title=""/>
                </v:shape>
              </w:pict>
            </w:r>
          </w:p>
        </w:tc>
        <w:tc>
          <w:tcPr>
            <w:tcW w:w="5309" w:type="dxa"/>
            <w:vAlign w:val="center"/>
          </w:tcPr>
          <w:p w:rsidR="00002A81" w:rsidRPr="00601E0A" w:rsidRDefault="00002A81" w:rsidP="001B7D20">
            <w:pPr>
              <w:jc w:val="center"/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40" o:spid="_x0000_i1044" type="#_x0000_t75" style="width:235.5pt;height:177.75pt;visibility:visible">
                  <v:imagedata r:id="rId26" o:title=""/>
                </v:shape>
              </w:pict>
            </w:r>
          </w:p>
        </w:tc>
      </w:tr>
      <w:tr w:rsidR="00002A81" w:rsidRPr="00601E0A" w:rsidTr="001B7D20">
        <w:tc>
          <w:tcPr>
            <w:tcW w:w="5373" w:type="dxa"/>
            <w:vAlign w:val="center"/>
          </w:tcPr>
          <w:p w:rsidR="00002A81" w:rsidRPr="00601E0A" w:rsidRDefault="00002A81" w:rsidP="001B7D20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聽取簡報了解創世</w:t>
            </w:r>
          </w:p>
        </w:tc>
        <w:tc>
          <w:tcPr>
            <w:tcW w:w="5309" w:type="dxa"/>
            <w:vAlign w:val="center"/>
          </w:tcPr>
          <w:p w:rsidR="00002A81" w:rsidRPr="00601E0A" w:rsidRDefault="00002A81" w:rsidP="001B7D20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看影片了解創世</w:t>
            </w:r>
          </w:p>
        </w:tc>
      </w:tr>
      <w:tr w:rsidR="00002A81" w:rsidRPr="00601E0A" w:rsidTr="001B7D20">
        <w:tc>
          <w:tcPr>
            <w:tcW w:w="5373" w:type="dxa"/>
            <w:vAlign w:val="center"/>
          </w:tcPr>
          <w:p w:rsidR="00002A81" w:rsidRPr="00601E0A" w:rsidRDefault="00002A81" w:rsidP="001B7D20">
            <w:pPr>
              <w:jc w:val="center"/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41" o:spid="_x0000_i1045" type="#_x0000_t75" style="width:246.75pt;height:185.25pt;visibility:visible">
                  <v:imagedata r:id="rId27" o:title=""/>
                </v:shape>
              </w:pict>
            </w:r>
          </w:p>
        </w:tc>
        <w:tc>
          <w:tcPr>
            <w:tcW w:w="5309" w:type="dxa"/>
            <w:vAlign w:val="center"/>
          </w:tcPr>
          <w:p w:rsidR="00002A81" w:rsidRPr="00601E0A" w:rsidRDefault="00002A81" w:rsidP="001B7D20">
            <w:pPr>
              <w:jc w:val="center"/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42" o:spid="_x0000_i1046" type="#_x0000_t75" style="width:240.75pt;height:180.75pt;visibility:visible">
                  <v:imagedata r:id="rId28" o:title=""/>
                </v:shape>
              </w:pict>
            </w:r>
          </w:p>
        </w:tc>
      </w:tr>
      <w:tr w:rsidR="00002A81" w:rsidRPr="00601E0A" w:rsidTr="001B7D20">
        <w:tc>
          <w:tcPr>
            <w:tcW w:w="5373" w:type="dxa"/>
            <w:vAlign w:val="center"/>
          </w:tcPr>
          <w:p w:rsidR="00002A81" w:rsidRPr="00601E0A" w:rsidRDefault="00002A81" w:rsidP="001B7D20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鼻胃管餵食解說</w:t>
            </w:r>
          </w:p>
        </w:tc>
        <w:tc>
          <w:tcPr>
            <w:tcW w:w="5309" w:type="dxa"/>
            <w:vAlign w:val="center"/>
          </w:tcPr>
          <w:p w:rsidR="00002A81" w:rsidRPr="00601E0A" w:rsidRDefault="00002A81" w:rsidP="001B7D20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小志工服務</w:t>
            </w:r>
            <w:r w:rsidRPr="00601E0A">
              <w:rPr>
                <w:rFonts w:ascii="標楷體" w:eastAsia="標楷體" w:hAnsi="標楷體"/>
                <w:kern w:val="0"/>
                <w:sz w:val="32"/>
                <w:szCs w:val="32"/>
              </w:rPr>
              <w:t>~</w:t>
            </w: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環境組</w:t>
            </w:r>
          </w:p>
        </w:tc>
      </w:tr>
      <w:tr w:rsidR="00002A81" w:rsidRPr="00601E0A" w:rsidTr="001B7D20">
        <w:tc>
          <w:tcPr>
            <w:tcW w:w="5373" w:type="dxa"/>
            <w:vAlign w:val="center"/>
          </w:tcPr>
          <w:p w:rsidR="00002A81" w:rsidRPr="00601E0A" w:rsidRDefault="00002A81" w:rsidP="001B7D20">
            <w:pPr>
              <w:jc w:val="center"/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43" o:spid="_x0000_i1047" type="#_x0000_t75" style="width:241.5pt;height:165pt;visibility:visible">
                  <v:imagedata r:id="rId29" o:title=""/>
                </v:shape>
              </w:pict>
            </w:r>
          </w:p>
        </w:tc>
        <w:tc>
          <w:tcPr>
            <w:tcW w:w="5309" w:type="dxa"/>
            <w:vAlign w:val="center"/>
          </w:tcPr>
          <w:p w:rsidR="00002A81" w:rsidRPr="00601E0A" w:rsidRDefault="00002A81" w:rsidP="001B7D20">
            <w:pPr>
              <w:jc w:val="center"/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44" o:spid="_x0000_i1048" type="#_x0000_t75" style="width:240pt;height:157.5pt;visibility:visible">
                  <v:imagedata r:id="rId30" o:title=""/>
                </v:shape>
              </w:pict>
            </w:r>
          </w:p>
        </w:tc>
      </w:tr>
      <w:tr w:rsidR="00002A81" w:rsidRPr="00601E0A" w:rsidTr="00601E0A">
        <w:tc>
          <w:tcPr>
            <w:tcW w:w="5373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小志工服務</w:t>
            </w:r>
            <w:r w:rsidRPr="00601E0A">
              <w:rPr>
                <w:rFonts w:ascii="標楷體" w:eastAsia="標楷體" w:hAnsi="標楷體"/>
                <w:kern w:val="0"/>
                <w:sz w:val="32"/>
                <w:szCs w:val="32"/>
              </w:rPr>
              <w:t>~</w:t>
            </w: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發票整理組</w:t>
            </w:r>
          </w:p>
        </w:tc>
        <w:tc>
          <w:tcPr>
            <w:tcW w:w="5309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小志工服務</w:t>
            </w:r>
            <w:r w:rsidRPr="00601E0A">
              <w:rPr>
                <w:rFonts w:ascii="標楷體" w:eastAsia="標楷體" w:hAnsi="標楷體"/>
                <w:kern w:val="0"/>
                <w:sz w:val="32"/>
                <w:szCs w:val="32"/>
              </w:rPr>
              <w:t>~</w:t>
            </w: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床邊服務組</w:t>
            </w:r>
          </w:p>
        </w:tc>
      </w:tr>
    </w:tbl>
    <w:p w:rsidR="00002A81" w:rsidRDefault="00002A81" w:rsidP="009D2D4A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  <w:sectPr w:rsidR="00002A81" w:rsidSect="00A83F0B">
          <w:pgSz w:w="11906" w:h="16838" w:code="9"/>
          <w:pgMar w:top="624" w:right="720" w:bottom="624" w:left="720" w:header="567" w:footer="567" w:gutter="0"/>
          <w:cols w:space="425"/>
          <w:docGrid w:type="lines" w:linePitch="360"/>
        </w:sectPr>
      </w:pPr>
    </w:p>
    <w:p w:rsidR="00002A81" w:rsidRPr="004B5B5C" w:rsidRDefault="00002A81" w:rsidP="009D2D4A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台南市後壁區菁寮國小</w:t>
      </w:r>
      <w:r w:rsidRPr="004B5B5C">
        <w:rPr>
          <w:rFonts w:ascii="標楷體" w:eastAsia="標楷體" w:hAnsi="標楷體"/>
          <w:sz w:val="40"/>
          <w:szCs w:val="40"/>
        </w:rPr>
        <w:t>104</w:t>
      </w:r>
      <w:r w:rsidRPr="004B5B5C">
        <w:rPr>
          <w:rFonts w:ascii="標楷體" w:eastAsia="標楷體" w:hAnsi="標楷體" w:hint="eastAsia"/>
          <w:sz w:val="40"/>
          <w:szCs w:val="40"/>
        </w:rPr>
        <w:t>年度夏日樂學試辦計畫</w:t>
      </w:r>
    </w:p>
    <w:p w:rsidR="00002A81" w:rsidRDefault="00002A81" w:rsidP="009D2D4A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炎夏樂菁寮</w:t>
      </w:r>
      <w:r w:rsidRPr="004B5B5C">
        <w:rPr>
          <w:rFonts w:ascii="標楷體" w:eastAsia="標楷體" w:hAnsi="標楷體"/>
          <w:sz w:val="40"/>
          <w:szCs w:val="40"/>
        </w:rPr>
        <w:t xml:space="preserve">  </w:t>
      </w:r>
      <w:r w:rsidRPr="004B5B5C">
        <w:rPr>
          <w:rFonts w:ascii="標楷體" w:eastAsia="標楷體" w:hAnsi="標楷體" w:hint="eastAsia"/>
          <w:sz w:val="40"/>
          <w:szCs w:val="40"/>
        </w:rPr>
        <w:t>多元展能好</w:t>
      </w:r>
    </w:p>
    <w:p w:rsidR="00002A81" w:rsidRDefault="00002A81" w:rsidP="009D2D4A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媽媽的家鄉味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50"/>
        <w:gridCol w:w="5132"/>
      </w:tblGrid>
      <w:tr w:rsidR="00002A81" w:rsidRPr="00601E0A" w:rsidTr="00601E0A">
        <w:tc>
          <w:tcPr>
            <w:tcW w:w="5472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51" o:spid="_x0000_i1049" type="#_x0000_t75" style="width:244.5pt;height:178.5pt;visibility:visible">
                  <v:imagedata r:id="rId31" o:title=""/>
                </v:shape>
              </w:pict>
            </w:r>
          </w:p>
        </w:tc>
        <w:tc>
          <w:tcPr>
            <w:tcW w:w="5210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52" o:spid="_x0000_i1050" type="#_x0000_t75" style="width:243pt;height:177.75pt;visibility:visible">
                  <v:imagedata r:id="rId32" o:title=""/>
                </v:shape>
              </w:pict>
            </w:r>
          </w:p>
        </w:tc>
      </w:tr>
      <w:tr w:rsidR="00002A81" w:rsidRPr="00601E0A" w:rsidTr="00601E0A">
        <w:tc>
          <w:tcPr>
            <w:tcW w:w="5472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走入廚房</w:t>
            </w:r>
            <w:r w:rsidRPr="00601E0A">
              <w:rPr>
                <w:rFonts w:ascii="標楷體" w:eastAsia="標楷體" w:hAnsi="標楷體"/>
                <w:kern w:val="0"/>
                <w:sz w:val="32"/>
                <w:szCs w:val="32"/>
              </w:rPr>
              <w:t>~</w:t>
            </w: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從分組備料開始</w:t>
            </w:r>
          </w:p>
        </w:tc>
        <w:tc>
          <w:tcPr>
            <w:tcW w:w="5210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好料上桌迫不及待囉</w:t>
            </w:r>
          </w:p>
        </w:tc>
      </w:tr>
      <w:tr w:rsidR="00002A81" w:rsidRPr="00601E0A" w:rsidTr="00601E0A">
        <w:tc>
          <w:tcPr>
            <w:tcW w:w="5472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53" o:spid="_x0000_i1051" type="#_x0000_t75" style="width:271.5pt;height:178.5pt;visibility:visible">
                  <v:imagedata r:id="rId33" o:title=""/>
                </v:shape>
              </w:pict>
            </w:r>
          </w:p>
        </w:tc>
        <w:tc>
          <w:tcPr>
            <w:tcW w:w="5210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54" o:spid="_x0000_i1052" type="#_x0000_t75" style="width:250.5pt;height:185.25pt;visibility:visible">
                  <v:imagedata r:id="rId34" o:title=""/>
                </v:shape>
              </w:pict>
            </w:r>
          </w:p>
        </w:tc>
      </w:tr>
      <w:tr w:rsidR="00002A81" w:rsidRPr="00601E0A" w:rsidTr="00601E0A">
        <w:tc>
          <w:tcPr>
            <w:tcW w:w="5472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媽媽老師來示範</w:t>
            </w:r>
          </w:p>
        </w:tc>
        <w:tc>
          <w:tcPr>
            <w:tcW w:w="5210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好吃的秘訣在這裡</w:t>
            </w:r>
          </w:p>
        </w:tc>
      </w:tr>
      <w:tr w:rsidR="00002A81" w:rsidRPr="00601E0A" w:rsidTr="00601E0A">
        <w:tc>
          <w:tcPr>
            <w:tcW w:w="5472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55" o:spid="_x0000_i1053" type="#_x0000_t75" style="width:263.25pt;height:168pt;visibility:visible">
                  <v:imagedata r:id="rId35" o:title=""/>
                </v:shape>
              </w:pict>
            </w:r>
          </w:p>
        </w:tc>
        <w:tc>
          <w:tcPr>
            <w:tcW w:w="5210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56" o:spid="_x0000_i1054" type="#_x0000_t75" style="width:244.5pt;height:161.25pt;visibility:visible">
                  <v:imagedata r:id="rId36" o:title=""/>
                </v:shape>
              </w:pict>
            </w:r>
          </w:p>
        </w:tc>
      </w:tr>
      <w:tr w:rsidR="00002A81" w:rsidRPr="00601E0A" w:rsidTr="00601E0A">
        <w:tc>
          <w:tcPr>
            <w:tcW w:w="5472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看我大顯身手</w:t>
            </w:r>
          </w:p>
        </w:tc>
        <w:tc>
          <w:tcPr>
            <w:tcW w:w="5210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和校長分享我的成果</w:t>
            </w:r>
          </w:p>
        </w:tc>
      </w:tr>
    </w:tbl>
    <w:p w:rsidR="00002A81" w:rsidRDefault="00002A81" w:rsidP="006E671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  <w:sectPr w:rsidR="00002A81" w:rsidSect="00A83F0B">
          <w:pgSz w:w="11906" w:h="16838" w:code="9"/>
          <w:pgMar w:top="624" w:right="720" w:bottom="624" w:left="720" w:header="567" w:footer="567" w:gutter="0"/>
          <w:cols w:space="425"/>
          <w:docGrid w:type="lines" w:linePitch="360"/>
        </w:sectPr>
      </w:pPr>
    </w:p>
    <w:p w:rsidR="00002A81" w:rsidRPr="004B5B5C" w:rsidRDefault="00002A81" w:rsidP="006E671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台南市後壁區菁寮國小</w:t>
      </w:r>
      <w:r w:rsidRPr="004B5B5C">
        <w:rPr>
          <w:rFonts w:ascii="標楷體" w:eastAsia="標楷體" w:hAnsi="標楷體"/>
          <w:sz w:val="40"/>
          <w:szCs w:val="40"/>
        </w:rPr>
        <w:t>104</w:t>
      </w:r>
      <w:r w:rsidRPr="004B5B5C">
        <w:rPr>
          <w:rFonts w:ascii="標楷體" w:eastAsia="標楷體" w:hAnsi="標楷體" w:hint="eastAsia"/>
          <w:sz w:val="40"/>
          <w:szCs w:val="40"/>
        </w:rPr>
        <w:t>年度夏日樂學試辦計畫</w:t>
      </w:r>
    </w:p>
    <w:p w:rsidR="00002A81" w:rsidRDefault="00002A81" w:rsidP="006E671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炎夏樂菁寮</w:t>
      </w:r>
      <w:r w:rsidRPr="004B5B5C">
        <w:rPr>
          <w:rFonts w:ascii="標楷體" w:eastAsia="標楷體" w:hAnsi="標楷體"/>
          <w:sz w:val="40"/>
          <w:szCs w:val="40"/>
        </w:rPr>
        <w:t xml:space="preserve">  </w:t>
      </w:r>
      <w:r w:rsidRPr="004B5B5C">
        <w:rPr>
          <w:rFonts w:ascii="標楷體" w:eastAsia="標楷體" w:hAnsi="標楷體" w:hint="eastAsia"/>
          <w:sz w:val="40"/>
          <w:szCs w:val="40"/>
        </w:rPr>
        <w:t>多元展能好</w:t>
      </w:r>
    </w:p>
    <w:p w:rsidR="00002A81" w:rsidRDefault="00002A81" w:rsidP="006E671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米麵條製作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0"/>
        <w:gridCol w:w="5282"/>
      </w:tblGrid>
      <w:tr w:rsidR="00002A81" w:rsidRPr="00601E0A" w:rsidTr="00601E0A">
        <w:tc>
          <w:tcPr>
            <w:tcW w:w="5400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63" o:spid="_x0000_i1055" type="#_x0000_t75" style="width:249.75pt;height:180pt;visibility:visible">
                  <v:imagedata r:id="rId37" o:title=""/>
                </v:shape>
              </w:pict>
            </w:r>
          </w:p>
        </w:tc>
        <w:tc>
          <w:tcPr>
            <w:tcW w:w="5282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64" o:spid="_x0000_i1056" type="#_x0000_t75" style="width:240pt;height:180.75pt;visibility:visible">
                  <v:imagedata r:id="rId38" o:title=""/>
                </v:shape>
              </w:pict>
            </w:r>
          </w:p>
        </w:tc>
      </w:tr>
      <w:tr w:rsidR="00002A81" w:rsidRPr="00601E0A" w:rsidTr="00601E0A">
        <w:tc>
          <w:tcPr>
            <w:tcW w:w="5400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專業廚師示範</w:t>
            </w:r>
          </w:p>
        </w:tc>
        <w:tc>
          <w:tcPr>
            <w:tcW w:w="5282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壓麵機初體驗</w:t>
            </w:r>
          </w:p>
        </w:tc>
      </w:tr>
      <w:tr w:rsidR="00002A81" w:rsidRPr="00601E0A" w:rsidTr="00601E0A">
        <w:tc>
          <w:tcPr>
            <w:tcW w:w="5400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65" o:spid="_x0000_i1057" type="#_x0000_t75" style="width:249.75pt;height:174pt;visibility:visible">
                  <v:imagedata r:id="rId39" o:title=""/>
                </v:shape>
              </w:pict>
            </w:r>
          </w:p>
        </w:tc>
        <w:tc>
          <w:tcPr>
            <w:tcW w:w="5282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66" o:spid="_x0000_i1058" type="#_x0000_t75" style="width:240pt;height:177pt;visibility:visible">
                  <v:imagedata r:id="rId40" o:title=""/>
                </v:shape>
              </w:pict>
            </w:r>
          </w:p>
        </w:tc>
      </w:tr>
      <w:tr w:rsidR="00002A81" w:rsidRPr="00601E0A" w:rsidTr="00601E0A">
        <w:tc>
          <w:tcPr>
            <w:tcW w:w="5400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整理麵皮</w:t>
            </w:r>
          </w:p>
        </w:tc>
        <w:tc>
          <w:tcPr>
            <w:tcW w:w="5282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計算分量</w:t>
            </w:r>
            <w:r w:rsidRPr="00601E0A">
              <w:rPr>
                <w:rFonts w:ascii="標楷體" w:eastAsia="標楷體" w:hAnsi="標楷體"/>
                <w:kern w:val="0"/>
                <w:sz w:val="32"/>
                <w:szCs w:val="32"/>
              </w:rPr>
              <w:t xml:space="preserve"> </w:t>
            </w: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分割處理</w:t>
            </w:r>
          </w:p>
        </w:tc>
      </w:tr>
      <w:tr w:rsidR="00002A81" w:rsidRPr="00601E0A" w:rsidTr="00601E0A">
        <w:tc>
          <w:tcPr>
            <w:tcW w:w="5400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67" o:spid="_x0000_i1059" type="#_x0000_t75" style="width:257.25pt;height:177pt;visibility:visible">
                  <v:imagedata r:id="rId41" o:title=""/>
                </v:shape>
              </w:pict>
            </w:r>
          </w:p>
        </w:tc>
        <w:tc>
          <w:tcPr>
            <w:tcW w:w="5282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68" o:spid="_x0000_i1060" type="#_x0000_t75" style="width:252.75pt;height:174pt;visibility:visible">
                  <v:imagedata r:id="rId42" o:title=""/>
                </v:shape>
              </w:pict>
            </w:r>
          </w:p>
        </w:tc>
      </w:tr>
      <w:tr w:rsidR="00002A81" w:rsidRPr="00601E0A" w:rsidTr="00601E0A">
        <w:tc>
          <w:tcPr>
            <w:tcW w:w="5400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操作麵條切割機</w:t>
            </w:r>
          </w:p>
        </w:tc>
        <w:tc>
          <w:tcPr>
            <w:tcW w:w="5282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成果出爐</w:t>
            </w:r>
            <w:r w:rsidRPr="00601E0A">
              <w:rPr>
                <w:rFonts w:ascii="標楷體" w:eastAsia="標楷體" w:hAnsi="標楷體"/>
                <w:kern w:val="0"/>
                <w:sz w:val="32"/>
                <w:szCs w:val="32"/>
              </w:rPr>
              <w:t xml:space="preserve">  </w:t>
            </w: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回家與家人分享</w:t>
            </w:r>
          </w:p>
        </w:tc>
      </w:tr>
    </w:tbl>
    <w:p w:rsidR="00002A81" w:rsidRDefault="00002A81" w:rsidP="006E671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  <w:sectPr w:rsidR="00002A81" w:rsidSect="00A83F0B">
          <w:pgSz w:w="11906" w:h="16838" w:code="9"/>
          <w:pgMar w:top="624" w:right="720" w:bottom="624" w:left="720" w:header="567" w:footer="567" w:gutter="0"/>
          <w:cols w:space="425"/>
          <w:docGrid w:type="lines" w:linePitch="360"/>
        </w:sectPr>
      </w:pPr>
    </w:p>
    <w:p w:rsidR="00002A81" w:rsidRPr="004B5B5C" w:rsidRDefault="00002A81" w:rsidP="006E671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台南市後壁區菁寮國小</w:t>
      </w:r>
      <w:r w:rsidRPr="004B5B5C">
        <w:rPr>
          <w:rFonts w:ascii="標楷體" w:eastAsia="標楷體" w:hAnsi="標楷體"/>
          <w:sz w:val="40"/>
          <w:szCs w:val="40"/>
        </w:rPr>
        <w:t>104</w:t>
      </w:r>
      <w:r w:rsidRPr="004B5B5C">
        <w:rPr>
          <w:rFonts w:ascii="標楷體" w:eastAsia="標楷體" w:hAnsi="標楷體" w:hint="eastAsia"/>
          <w:sz w:val="40"/>
          <w:szCs w:val="40"/>
        </w:rPr>
        <w:t>年度夏日樂學試辦計畫</w:t>
      </w:r>
    </w:p>
    <w:p w:rsidR="00002A81" w:rsidRDefault="00002A81" w:rsidP="006E671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炎夏樂菁寮</w:t>
      </w:r>
      <w:r w:rsidRPr="004B5B5C">
        <w:rPr>
          <w:rFonts w:ascii="標楷體" w:eastAsia="標楷體" w:hAnsi="標楷體"/>
          <w:sz w:val="40"/>
          <w:szCs w:val="40"/>
        </w:rPr>
        <w:t xml:space="preserve">  </w:t>
      </w:r>
      <w:r w:rsidRPr="004B5B5C">
        <w:rPr>
          <w:rFonts w:ascii="標楷體" w:eastAsia="標楷體" w:hAnsi="標楷體" w:hint="eastAsia"/>
          <w:sz w:val="40"/>
          <w:szCs w:val="40"/>
        </w:rPr>
        <w:t>多元展能好</w:t>
      </w:r>
    </w:p>
    <w:p w:rsidR="00002A81" w:rsidRDefault="00002A81" w:rsidP="006E671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德國桌遊趣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50"/>
        <w:gridCol w:w="5232"/>
      </w:tblGrid>
      <w:tr w:rsidR="00002A81" w:rsidRPr="00601E0A" w:rsidTr="00601E0A">
        <w:tc>
          <w:tcPr>
            <w:tcW w:w="5414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78" o:spid="_x0000_i1061" type="#_x0000_t75" style="width:249.75pt;height:180pt;visibility:visible">
                  <v:imagedata r:id="rId43" o:title=""/>
                </v:shape>
              </w:pict>
            </w:r>
          </w:p>
        </w:tc>
        <w:tc>
          <w:tcPr>
            <w:tcW w:w="5268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79" o:spid="_x0000_i1062" type="#_x0000_t75" style="width:232.5pt;height:169.5pt;visibility:visible">
                  <v:imagedata r:id="rId44" o:title=""/>
                </v:shape>
              </w:pict>
            </w:r>
          </w:p>
        </w:tc>
      </w:tr>
      <w:tr w:rsidR="00002A81" w:rsidRPr="00601E0A" w:rsidTr="00601E0A">
        <w:tc>
          <w:tcPr>
            <w:tcW w:w="5414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聽取規則說明</w:t>
            </w:r>
          </w:p>
        </w:tc>
        <w:tc>
          <w:tcPr>
            <w:tcW w:w="5268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快樂笑開懷</w:t>
            </w:r>
          </w:p>
        </w:tc>
      </w:tr>
      <w:tr w:rsidR="00002A81" w:rsidRPr="00601E0A" w:rsidTr="00601E0A">
        <w:tc>
          <w:tcPr>
            <w:tcW w:w="5414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80" o:spid="_x0000_i1063" type="#_x0000_t75" style="width:255pt;height:175.5pt;visibility:visible">
                  <v:imagedata r:id="rId45" o:title=""/>
                </v:shape>
              </w:pict>
            </w:r>
          </w:p>
        </w:tc>
        <w:tc>
          <w:tcPr>
            <w:tcW w:w="5268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81" o:spid="_x0000_i1064" type="#_x0000_t75" style="width:244.5pt;height:177.75pt;visibility:visible">
                  <v:imagedata r:id="rId46" o:title=""/>
                </v:shape>
              </w:pict>
            </w:r>
          </w:p>
        </w:tc>
      </w:tr>
      <w:tr w:rsidR="00002A81" w:rsidRPr="00601E0A" w:rsidTr="00601E0A">
        <w:tc>
          <w:tcPr>
            <w:tcW w:w="5414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專心才能達成目標</w:t>
            </w:r>
          </w:p>
        </w:tc>
        <w:tc>
          <w:tcPr>
            <w:tcW w:w="5268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遊戲中學習分享與合作協調</w:t>
            </w:r>
          </w:p>
        </w:tc>
      </w:tr>
      <w:tr w:rsidR="00002A81" w:rsidRPr="00601E0A" w:rsidTr="00601E0A">
        <w:tc>
          <w:tcPr>
            <w:tcW w:w="5414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83" o:spid="_x0000_i1065" type="#_x0000_t75" style="width:261.75pt;height:174pt;visibility:visible">
                  <v:imagedata r:id="rId47" o:title=""/>
                </v:shape>
              </w:pict>
            </w:r>
          </w:p>
        </w:tc>
        <w:tc>
          <w:tcPr>
            <w:tcW w:w="5268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84" o:spid="_x0000_i1066" type="#_x0000_t75" style="width:244.5pt;height:174pt;visibility:visible">
                  <v:imagedata r:id="rId48" o:title=""/>
                </v:shape>
              </w:pict>
            </w:r>
          </w:p>
        </w:tc>
      </w:tr>
      <w:tr w:rsidR="00002A81" w:rsidRPr="00601E0A" w:rsidTr="00601E0A">
        <w:tc>
          <w:tcPr>
            <w:tcW w:w="5414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共同討論研究策略</w:t>
            </w:r>
          </w:p>
        </w:tc>
        <w:tc>
          <w:tcPr>
            <w:tcW w:w="5268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手眼協調</w:t>
            </w:r>
            <w:r w:rsidRPr="00601E0A">
              <w:rPr>
                <w:rFonts w:ascii="標楷體" w:eastAsia="標楷體" w:hAnsi="標楷體"/>
                <w:kern w:val="0"/>
                <w:sz w:val="32"/>
                <w:szCs w:val="32"/>
              </w:rPr>
              <w:t xml:space="preserve">  </w:t>
            </w: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快手快腳訓練</w:t>
            </w:r>
          </w:p>
        </w:tc>
      </w:tr>
    </w:tbl>
    <w:p w:rsidR="00002A81" w:rsidRDefault="00002A81" w:rsidP="006E671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  <w:sectPr w:rsidR="00002A81" w:rsidSect="00A83F0B">
          <w:pgSz w:w="11906" w:h="16838" w:code="9"/>
          <w:pgMar w:top="624" w:right="720" w:bottom="624" w:left="720" w:header="567" w:footer="567" w:gutter="0"/>
          <w:cols w:space="425"/>
          <w:docGrid w:type="lines" w:linePitch="360"/>
        </w:sectPr>
      </w:pPr>
    </w:p>
    <w:p w:rsidR="00002A81" w:rsidRPr="004B5B5C" w:rsidRDefault="00002A81" w:rsidP="006E671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台南市後壁區菁寮國小</w:t>
      </w:r>
      <w:r w:rsidRPr="004B5B5C">
        <w:rPr>
          <w:rFonts w:ascii="標楷體" w:eastAsia="標楷體" w:hAnsi="標楷體"/>
          <w:sz w:val="40"/>
          <w:szCs w:val="40"/>
        </w:rPr>
        <w:t>104</w:t>
      </w:r>
      <w:r w:rsidRPr="004B5B5C">
        <w:rPr>
          <w:rFonts w:ascii="標楷體" w:eastAsia="標楷體" w:hAnsi="標楷體" w:hint="eastAsia"/>
          <w:sz w:val="40"/>
          <w:szCs w:val="40"/>
        </w:rPr>
        <w:t>年度夏日樂學試辦計畫</w:t>
      </w:r>
    </w:p>
    <w:p w:rsidR="00002A81" w:rsidRDefault="00002A81" w:rsidP="006E671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炎夏樂菁寮</w:t>
      </w:r>
      <w:r w:rsidRPr="004B5B5C">
        <w:rPr>
          <w:rFonts w:ascii="標楷體" w:eastAsia="標楷體" w:hAnsi="標楷體"/>
          <w:sz w:val="40"/>
          <w:szCs w:val="40"/>
        </w:rPr>
        <w:t xml:space="preserve">  </w:t>
      </w:r>
      <w:r w:rsidRPr="004B5B5C">
        <w:rPr>
          <w:rFonts w:ascii="標楷體" w:eastAsia="標楷體" w:hAnsi="標楷體" w:hint="eastAsia"/>
          <w:sz w:val="40"/>
          <w:szCs w:val="40"/>
        </w:rPr>
        <w:t>多元展能好</w:t>
      </w:r>
    </w:p>
    <w:p w:rsidR="00002A81" w:rsidRDefault="00002A81" w:rsidP="006E6715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愛的小禮物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39"/>
        <w:gridCol w:w="5343"/>
      </w:tblGrid>
      <w:tr w:rsidR="00002A81" w:rsidRPr="00601E0A" w:rsidTr="00601E0A">
        <w:tc>
          <w:tcPr>
            <w:tcW w:w="54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91" o:spid="_x0000_i1067" type="#_x0000_t75" style="width:244.5pt;height:178.5pt;visibility:visible">
                  <v:imagedata r:id="rId49" o:title=""/>
                </v:shape>
              </w:pict>
            </w:r>
          </w:p>
        </w:tc>
        <w:tc>
          <w:tcPr>
            <w:tcW w:w="522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92" o:spid="_x0000_i1068" type="#_x0000_t75" style="width:237.75pt;height:177.75pt;visibility:visible">
                  <v:imagedata r:id="rId50" o:title=""/>
                </v:shape>
              </w:pict>
            </w:r>
          </w:p>
        </w:tc>
      </w:tr>
      <w:tr w:rsidR="00002A81" w:rsidRPr="00601E0A" w:rsidTr="00601E0A">
        <w:tc>
          <w:tcPr>
            <w:tcW w:w="54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製作心中愛的禮物</w:t>
            </w:r>
          </w:p>
        </w:tc>
        <w:tc>
          <w:tcPr>
            <w:tcW w:w="522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埋頭苦幹</w:t>
            </w:r>
            <w:r w:rsidRPr="00601E0A">
              <w:rPr>
                <w:rFonts w:ascii="標楷體" w:eastAsia="標楷體" w:hAnsi="標楷體"/>
                <w:kern w:val="0"/>
                <w:sz w:val="32"/>
                <w:szCs w:val="32"/>
              </w:rPr>
              <w:t xml:space="preserve">  </w:t>
            </w: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希望心意能傳達</w:t>
            </w:r>
          </w:p>
        </w:tc>
      </w:tr>
      <w:tr w:rsidR="00002A81" w:rsidRPr="00601E0A" w:rsidTr="00601E0A">
        <w:tc>
          <w:tcPr>
            <w:tcW w:w="5461" w:type="dxa"/>
          </w:tcPr>
          <w:p w:rsidR="00002A81" w:rsidRPr="00601E0A" w:rsidRDefault="00002A81" w:rsidP="00802AB2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11" o:spid="_x0000_i1069" type="#_x0000_t75" style="width:246pt;height:184.5pt;visibility:visible">
                  <v:imagedata r:id="rId51" o:title=""/>
                </v:shape>
              </w:pict>
            </w:r>
          </w:p>
        </w:tc>
        <w:tc>
          <w:tcPr>
            <w:tcW w:w="5221" w:type="dxa"/>
          </w:tcPr>
          <w:p w:rsidR="00002A81" w:rsidRPr="00601E0A" w:rsidRDefault="00002A81" w:rsidP="00802AB2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12" o:spid="_x0000_i1070" type="#_x0000_t75" style="width:255.75pt;height:183.75pt;visibility:visible">
                  <v:imagedata r:id="rId52" o:title=""/>
                </v:shape>
              </w:pict>
            </w:r>
          </w:p>
        </w:tc>
      </w:tr>
      <w:tr w:rsidR="00002A81" w:rsidRPr="00601E0A" w:rsidTr="00601E0A">
        <w:tc>
          <w:tcPr>
            <w:tcW w:w="54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送給哲豪老師退伍的手製禮物</w:t>
            </w:r>
          </w:p>
        </w:tc>
        <w:tc>
          <w:tcPr>
            <w:tcW w:w="522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還有漂亮摺頁</w:t>
            </w:r>
          </w:p>
        </w:tc>
      </w:tr>
      <w:tr w:rsidR="00002A81" w:rsidRPr="00601E0A" w:rsidTr="00601E0A">
        <w:tc>
          <w:tcPr>
            <w:tcW w:w="54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13" o:spid="_x0000_i1071" type="#_x0000_t75" style="width:255.75pt;height:163.5pt;visibility:visible">
                  <v:imagedata r:id="rId53" o:title=""/>
                </v:shape>
              </w:pict>
            </w:r>
          </w:p>
        </w:tc>
        <w:tc>
          <w:tcPr>
            <w:tcW w:w="522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20" o:spid="_x0000_i1072" type="#_x0000_t75" style="width:256.5pt;height:170.25pt;visibility:visible">
                  <v:imagedata r:id="rId54" o:title=""/>
                </v:shape>
              </w:pict>
            </w:r>
          </w:p>
        </w:tc>
      </w:tr>
      <w:tr w:rsidR="00002A81" w:rsidRPr="00601E0A" w:rsidTr="00601E0A">
        <w:tc>
          <w:tcPr>
            <w:tcW w:w="54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更有立體紙雕</w:t>
            </w:r>
          </w:p>
        </w:tc>
        <w:tc>
          <w:tcPr>
            <w:tcW w:w="522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感激之心躍然紙上</w:t>
            </w:r>
          </w:p>
        </w:tc>
      </w:tr>
    </w:tbl>
    <w:p w:rsidR="00002A81" w:rsidRDefault="00002A81" w:rsidP="0092420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  <w:sectPr w:rsidR="00002A81" w:rsidSect="00A83F0B">
          <w:pgSz w:w="11906" w:h="16838" w:code="9"/>
          <w:pgMar w:top="624" w:right="720" w:bottom="624" w:left="720" w:header="567" w:footer="567" w:gutter="0"/>
          <w:cols w:space="425"/>
          <w:docGrid w:type="lines" w:linePitch="360"/>
        </w:sectPr>
      </w:pPr>
    </w:p>
    <w:p w:rsidR="00002A81" w:rsidRPr="004B5B5C" w:rsidRDefault="00002A81" w:rsidP="0092420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台南市後壁區菁寮國小</w:t>
      </w:r>
      <w:r w:rsidRPr="004B5B5C">
        <w:rPr>
          <w:rFonts w:ascii="標楷體" w:eastAsia="標楷體" w:hAnsi="標楷體"/>
          <w:sz w:val="40"/>
          <w:szCs w:val="40"/>
        </w:rPr>
        <w:t>104</w:t>
      </w:r>
      <w:r w:rsidRPr="004B5B5C">
        <w:rPr>
          <w:rFonts w:ascii="標楷體" w:eastAsia="標楷體" w:hAnsi="標楷體" w:hint="eastAsia"/>
          <w:sz w:val="40"/>
          <w:szCs w:val="40"/>
        </w:rPr>
        <w:t>年度夏日樂學試辦計畫</w:t>
      </w:r>
    </w:p>
    <w:p w:rsidR="00002A81" w:rsidRDefault="00002A81" w:rsidP="0092420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炎夏樂菁寮</w:t>
      </w:r>
      <w:r w:rsidRPr="004B5B5C">
        <w:rPr>
          <w:rFonts w:ascii="標楷體" w:eastAsia="標楷體" w:hAnsi="標楷體"/>
          <w:sz w:val="40"/>
          <w:szCs w:val="40"/>
        </w:rPr>
        <w:t xml:space="preserve">  </w:t>
      </w:r>
      <w:r w:rsidRPr="004B5B5C">
        <w:rPr>
          <w:rFonts w:ascii="標楷體" w:eastAsia="標楷體" w:hAnsi="標楷體" w:hint="eastAsia"/>
          <w:sz w:val="40"/>
          <w:szCs w:val="40"/>
        </w:rPr>
        <w:t>多元展能好</w:t>
      </w:r>
    </w:p>
    <w:p w:rsidR="00002A81" w:rsidRDefault="00002A81" w:rsidP="0092420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體育競賽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5"/>
        <w:gridCol w:w="5327"/>
      </w:tblGrid>
      <w:tr w:rsidR="00002A81" w:rsidRPr="00601E0A" w:rsidTr="00601E0A"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8" o:spid="_x0000_i1073" type="#_x0000_t75" style="width:255pt;height:178.5pt;visibility:visible">
                  <v:imagedata r:id="rId55" o:title=""/>
                </v:shape>
              </w:pict>
            </w:r>
          </w:p>
        </w:tc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9" o:spid="_x0000_i1074" type="#_x0000_t75" style="width:255.75pt;height:189pt;visibility:visible">
                  <v:imagedata r:id="rId56" o:title=""/>
                </v:shape>
              </w:pic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體能訓練</w:t>
            </w:r>
          </w:p>
        </w:tc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金獅宋江練習</w: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21" o:spid="_x0000_i1075" type="#_x0000_t75" style="width:253.5pt;height:165pt;visibility:visible">
                  <v:imagedata r:id="rId57" o:title=""/>
                </v:shape>
              </w:pict>
            </w:r>
          </w:p>
        </w:tc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22" o:spid="_x0000_i1076" type="#_x0000_t75" style="width:237.75pt;height:171pt;visibility:visible">
                  <v:imagedata r:id="rId58" o:title=""/>
                </v:shape>
              </w:pic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看我大顯身手</w:t>
            </w:r>
          </w:p>
        </w:tc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從分組學習人際互動</w: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23" o:spid="_x0000_i1077" type="#_x0000_t75" style="width:257.25pt;height:170.25pt;visibility:visible">
                  <v:imagedata r:id="rId59" o:title=""/>
                </v:shape>
              </w:pict>
            </w:r>
          </w:p>
        </w:tc>
        <w:tc>
          <w:tcPr>
            <w:tcW w:w="5261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24" o:spid="_x0000_i1078" type="#_x0000_t75" style="width:255.75pt;height:171pt;visibility:visible">
                  <v:imagedata r:id="rId60" o:title=""/>
                </v:shape>
              </w:pict>
            </w:r>
          </w:p>
        </w:tc>
      </w:tr>
      <w:tr w:rsidR="00002A81" w:rsidRPr="00601E0A" w:rsidTr="00601E0A"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躲避球是我們的最愛</w:t>
            </w:r>
          </w:p>
        </w:tc>
        <w:tc>
          <w:tcPr>
            <w:tcW w:w="5261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躲避球是我們的最愛</w:t>
            </w:r>
          </w:p>
        </w:tc>
      </w:tr>
    </w:tbl>
    <w:p w:rsidR="00002A81" w:rsidRDefault="00002A81" w:rsidP="0092420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  <w:sectPr w:rsidR="00002A81" w:rsidSect="00A83F0B">
          <w:pgSz w:w="11906" w:h="16838" w:code="9"/>
          <w:pgMar w:top="624" w:right="720" w:bottom="624" w:left="720" w:header="567" w:footer="567" w:gutter="0"/>
          <w:cols w:space="425"/>
          <w:docGrid w:type="lines" w:linePitch="360"/>
        </w:sectPr>
      </w:pPr>
    </w:p>
    <w:p w:rsidR="00002A81" w:rsidRPr="004B5B5C" w:rsidRDefault="00002A81" w:rsidP="0092420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台南市後壁區菁寮國小</w:t>
      </w:r>
      <w:r w:rsidRPr="004B5B5C">
        <w:rPr>
          <w:rFonts w:ascii="標楷體" w:eastAsia="標楷體" w:hAnsi="標楷體"/>
          <w:sz w:val="40"/>
          <w:szCs w:val="40"/>
        </w:rPr>
        <w:t>104</w:t>
      </w:r>
      <w:r w:rsidRPr="004B5B5C">
        <w:rPr>
          <w:rFonts w:ascii="標楷體" w:eastAsia="標楷體" w:hAnsi="標楷體" w:hint="eastAsia"/>
          <w:sz w:val="40"/>
          <w:szCs w:val="40"/>
        </w:rPr>
        <w:t>年度夏日樂學試辦計畫</w:t>
      </w:r>
    </w:p>
    <w:p w:rsidR="00002A81" w:rsidRDefault="00002A81" w:rsidP="0092420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 w:rsidRPr="004B5B5C">
        <w:rPr>
          <w:rFonts w:ascii="標楷體" w:eastAsia="標楷體" w:hAnsi="標楷體" w:hint="eastAsia"/>
          <w:sz w:val="40"/>
          <w:szCs w:val="40"/>
        </w:rPr>
        <w:t>炎夏樂菁寮</w:t>
      </w:r>
      <w:r w:rsidRPr="004B5B5C">
        <w:rPr>
          <w:rFonts w:ascii="標楷體" w:eastAsia="標楷體" w:hAnsi="標楷體"/>
          <w:sz w:val="40"/>
          <w:szCs w:val="40"/>
        </w:rPr>
        <w:t xml:space="preserve">  </w:t>
      </w:r>
      <w:r w:rsidRPr="004B5B5C">
        <w:rPr>
          <w:rFonts w:ascii="標楷體" w:eastAsia="標楷體" w:hAnsi="標楷體" w:hint="eastAsia"/>
          <w:sz w:val="40"/>
          <w:szCs w:val="40"/>
        </w:rPr>
        <w:t>多元展能好</w:t>
      </w:r>
    </w:p>
    <w:p w:rsidR="00002A81" w:rsidRDefault="00002A81" w:rsidP="0092420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英語營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4"/>
        <w:gridCol w:w="5188"/>
      </w:tblGrid>
      <w:tr w:rsidR="00002A81" w:rsidRPr="00601E0A" w:rsidTr="00601E0A">
        <w:tc>
          <w:tcPr>
            <w:tcW w:w="5472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25" o:spid="_x0000_i1079" type="#_x0000_t75" style="width:246pt;height:177.75pt;visibility:visible">
                  <v:imagedata r:id="rId61" o:title=""/>
                </v:shape>
              </w:pict>
            </w:r>
          </w:p>
        </w:tc>
        <w:tc>
          <w:tcPr>
            <w:tcW w:w="5210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31" o:spid="_x0000_i1080" type="#_x0000_t75" style="width:229.5pt;height:183pt;visibility:visible">
                  <v:imagedata r:id="rId62" o:title=""/>
                </v:shape>
              </w:pict>
            </w:r>
          </w:p>
        </w:tc>
      </w:tr>
      <w:tr w:rsidR="00002A81" w:rsidRPr="00601E0A" w:rsidTr="00601E0A">
        <w:tc>
          <w:tcPr>
            <w:tcW w:w="5472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來來來跟我走</w:t>
            </w:r>
            <w:r w:rsidRPr="00601E0A">
              <w:rPr>
                <w:rFonts w:ascii="標楷體" w:eastAsia="標楷體" w:hAnsi="標楷體"/>
                <w:kern w:val="0"/>
                <w:sz w:val="32"/>
                <w:szCs w:val="32"/>
              </w:rPr>
              <w:t>~</w:t>
            </w: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超炫小隊旗</w:t>
            </w:r>
          </w:p>
        </w:tc>
        <w:tc>
          <w:tcPr>
            <w:tcW w:w="5210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英語營課程</w:t>
            </w:r>
            <w:r w:rsidRPr="00601E0A">
              <w:rPr>
                <w:rFonts w:ascii="標楷體" w:eastAsia="標楷體" w:hAnsi="標楷體"/>
                <w:kern w:val="0"/>
                <w:sz w:val="32"/>
                <w:szCs w:val="32"/>
              </w:rPr>
              <w:t>~</w:t>
            </w: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打水仗</w:t>
            </w:r>
          </w:p>
        </w:tc>
      </w:tr>
      <w:tr w:rsidR="00002A81" w:rsidRPr="00601E0A" w:rsidTr="00601E0A">
        <w:tc>
          <w:tcPr>
            <w:tcW w:w="5472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33" o:spid="_x0000_i1081" type="#_x0000_t75" style="width:246pt;height:175.5pt;visibility:visible">
                  <v:imagedata r:id="rId63" o:title=""/>
                </v:shape>
              </w:pict>
            </w:r>
          </w:p>
        </w:tc>
        <w:tc>
          <w:tcPr>
            <w:tcW w:w="5210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34" o:spid="_x0000_i1082" type="#_x0000_t75" style="width:231pt;height:178.5pt;visibility:visible">
                  <v:imagedata r:id="rId64" o:title=""/>
                </v:shape>
              </w:pict>
            </w:r>
          </w:p>
        </w:tc>
      </w:tr>
      <w:tr w:rsidR="00002A81" w:rsidRPr="00601E0A" w:rsidTr="00601E0A">
        <w:tc>
          <w:tcPr>
            <w:tcW w:w="5472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大家一起來唱跳</w:t>
            </w:r>
          </w:p>
        </w:tc>
        <w:tc>
          <w:tcPr>
            <w:tcW w:w="5210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大地遊戲</w:t>
            </w:r>
          </w:p>
        </w:tc>
      </w:tr>
      <w:tr w:rsidR="00002A81" w:rsidRPr="00601E0A" w:rsidTr="00601E0A">
        <w:tc>
          <w:tcPr>
            <w:tcW w:w="5472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35" o:spid="_x0000_i1083" type="#_x0000_t75" style="width:264pt;height:175.5pt;visibility:visible">
                  <v:imagedata r:id="rId65" o:title=""/>
                </v:shape>
              </w:pict>
            </w:r>
          </w:p>
        </w:tc>
        <w:tc>
          <w:tcPr>
            <w:tcW w:w="5210" w:type="dxa"/>
          </w:tcPr>
          <w:p w:rsidR="00002A81" w:rsidRPr="00601E0A" w:rsidRDefault="00002A81" w:rsidP="0010151A">
            <w:pPr>
              <w:rPr>
                <w:rFonts w:ascii="標楷體" w:eastAsia="標楷體" w:hAnsi="標楷體"/>
                <w:kern w:val="0"/>
                <w:sz w:val="40"/>
                <w:szCs w:val="40"/>
              </w:rPr>
            </w:pPr>
            <w:r w:rsidRPr="003F658B">
              <w:rPr>
                <w:rFonts w:ascii="標楷體" w:eastAsia="標楷體" w:hAnsi="標楷體"/>
                <w:noProof/>
                <w:kern w:val="0"/>
                <w:sz w:val="40"/>
                <w:szCs w:val="40"/>
              </w:rPr>
              <w:pict>
                <v:shape id="圖片 36" o:spid="_x0000_i1084" type="#_x0000_t75" style="width:248.25pt;height:171.75pt;visibility:visible">
                  <v:imagedata r:id="rId66" o:title=""/>
                </v:shape>
              </w:pict>
            </w:r>
          </w:p>
        </w:tc>
      </w:tr>
      <w:tr w:rsidR="00002A81" w:rsidRPr="00601E0A" w:rsidTr="00601E0A">
        <w:tc>
          <w:tcPr>
            <w:tcW w:w="5472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爸媽都來看</w:t>
            </w:r>
            <w:r w:rsidRPr="00601E0A">
              <w:rPr>
                <w:rFonts w:ascii="標楷體" w:eastAsia="標楷體" w:hAnsi="標楷體"/>
                <w:kern w:val="0"/>
                <w:sz w:val="32"/>
                <w:szCs w:val="32"/>
              </w:rPr>
              <w:t>~</w:t>
            </w: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晚會一起嗨</w:t>
            </w:r>
          </w:p>
        </w:tc>
        <w:tc>
          <w:tcPr>
            <w:tcW w:w="5210" w:type="dxa"/>
          </w:tcPr>
          <w:p w:rsidR="00002A81" w:rsidRPr="00601E0A" w:rsidRDefault="00002A81" w:rsidP="00601E0A">
            <w:pPr>
              <w:jc w:val="center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 w:rsidRPr="00601E0A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有獎徵答真厲害</w:t>
            </w:r>
          </w:p>
        </w:tc>
      </w:tr>
    </w:tbl>
    <w:p w:rsidR="00002A81" w:rsidRDefault="00002A81" w:rsidP="00FD66B4">
      <w:pPr>
        <w:widowControl/>
        <w:jc w:val="center"/>
        <w:rPr>
          <w:rFonts w:ascii="新細明體"/>
          <w:b/>
          <w:kern w:val="0"/>
          <w:sz w:val="32"/>
          <w:szCs w:val="32"/>
        </w:rPr>
        <w:sectPr w:rsidR="00002A81" w:rsidSect="00A83F0B">
          <w:pgSz w:w="11906" w:h="16838" w:code="9"/>
          <w:pgMar w:top="624" w:right="720" w:bottom="624" w:left="720" w:header="567" w:footer="567" w:gutter="0"/>
          <w:cols w:space="425"/>
          <w:docGrid w:type="lines" w:linePitch="360"/>
        </w:sectPr>
      </w:pPr>
    </w:p>
    <w:p w:rsidR="00002A81" w:rsidRPr="00FD66B4" w:rsidRDefault="00002A81" w:rsidP="00FD66B4">
      <w:pPr>
        <w:widowControl/>
        <w:jc w:val="center"/>
        <w:rPr>
          <w:rFonts w:ascii="新細明體"/>
          <w:b/>
          <w:bCs/>
          <w:color w:val="000000"/>
          <w:kern w:val="0"/>
          <w:sz w:val="32"/>
          <w:szCs w:val="24"/>
        </w:rPr>
      </w:pPr>
      <w:r w:rsidRPr="00FD66B4">
        <w:rPr>
          <w:rFonts w:ascii="新細明體" w:hAnsi="新細明體" w:hint="eastAsia"/>
          <w:b/>
          <w:kern w:val="0"/>
          <w:sz w:val="32"/>
          <w:szCs w:val="32"/>
        </w:rPr>
        <w:t>臺南市</w:t>
      </w:r>
      <w:r w:rsidRPr="00FD66B4">
        <w:rPr>
          <w:rFonts w:ascii="新細明體" w:hAnsi="新細明體"/>
          <w:b/>
          <w:kern w:val="0"/>
          <w:sz w:val="32"/>
          <w:szCs w:val="32"/>
        </w:rPr>
        <w:t>104</w:t>
      </w:r>
      <w:r w:rsidRPr="00FD66B4">
        <w:rPr>
          <w:rFonts w:ascii="新細明體" w:hAnsi="新細明體" w:hint="eastAsia"/>
          <w:b/>
          <w:kern w:val="0"/>
          <w:sz w:val="32"/>
          <w:szCs w:val="32"/>
        </w:rPr>
        <w:t>年度夏日樂學試辦計畫</w:t>
      </w:r>
    </w:p>
    <w:p w:rsidR="00002A81" w:rsidRPr="00FD66B4" w:rsidRDefault="00002A81" w:rsidP="00FD66B4">
      <w:pPr>
        <w:widowControl/>
        <w:spacing w:line="500" w:lineRule="exact"/>
        <w:jc w:val="center"/>
        <w:rPr>
          <w:rFonts w:ascii="新細明體"/>
          <w:b/>
          <w:kern w:val="0"/>
          <w:sz w:val="32"/>
          <w:szCs w:val="32"/>
        </w:rPr>
      </w:pPr>
      <w:r w:rsidRPr="00FD66B4">
        <w:rPr>
          <w:rFonts w:ascii="新細明體" w:hAnsi="新細明體" w:hint="eastAsia"/>
          <w:b/>
          <w:kern w:val="0"/>
          <w:sz w:val="32"/>
          <w:szCs w:val="32"/>
        </w:rPr>
        <w:t>學生問卷</w:t>
      </w:r>
      <w:r w:rsidRPr="00FD66B4">
        <w:rPr>
          <w:rFonts w:ascii="新細明體" w:hAnsi="新細明體"/>
          <w:b/>
          <w:color w:val="FF0000"/>
          <w:kern w:val="0"/>
          <w:sz w:val="32"/>
          <w:szCs w:val="32"/>
        </w:rPr>
        <w:t>(</w:t>
      </w:r>
      <w:r w:rsidRPr="00FD66B4">
        <w:rPr>
          <w:rFonts w:ascii="新細明體" w:hAnsi="新細明體" w:hint="eastAsia"/>
          <w:b/>
          <w:color w:val="FF0000"/>
          <w:kern w:val="0"/>
          <w:sz w:val="32"/>
          <w:szCs w:val="32"/>
        </w:rPr>
        <w:t>百分比統計</w:t>
      </w:r>
      <w:r w:rsidRPr="00FD66B4">
        <w:rPr>
          <w:rFonts w:ascii="新細明體" w:hAnsi="新細明體"/>
          <w:b/>
          <w:color w:val="FF0000"/>
          <w:kern w:val="0"/>
          <w:sz w:val="32"/>
          <w:szCs w:val="32"/>
        </w:rPr>
        <w:t>)</w:t>
      </w:r>
    </w:p>
    <w:p w:rsidR="00002A81" w:rsidRPr="00FD66B4" w:rsidRDefault="00002A81" w:rsidP="00FD66B4">
      <w:pPr>
        <w:widowControl/>
        <w:rPr>
          <w:rFonts w:ascii="標楷體" w:eastAsia="標楷體" w:hAnsi="標楷體"/>
          <w:kern w:val="0"/>
          <w:sz w:val="28"/>
          <w:szCs w:val="28"/>
        </w:rPr>
      </w:pPr>
      <w:r w:rsidRPr="00FD66B4">
        <w:rPr>
          <w:rFonts w:ascii="標楷體" w:eastAsia="標楷體" w:hAnsi="標楷體" w:hint="eastAsia"/>
          <w:kern w:val="0"/>
          <w:sz w:val="28"/>
          <w:szCs w:val="28"/>
        </w:rPr>
        <w:t>所屬學校：</w:t>
      </w:r>
      <w:r w:rsidRPr="00FD66B4">
        <w:rPr>
          <w:rFonts w:ascii="標楷體" w:eastAsia="標楷體" w:hAnsi="標楷體"/>
          <w:kern w:val="0"/>
          <w:sz w:val="28"/>
          <w:szCs w:val="28"/>
          <w:u w:val="single"/>
        </w:rPr>
        <w:t xml:space="preserve">   </w:t>
      </w:r>
      <w:r w:rsidRPr="00FD66B4">
        <w:rPr>
          <w:rFonts w:ascii="標楷體" w:eastAsia="標楷體" w:hAnsi="標楷體" w:hint="eastAsia"/>
          <w:color w:val="0000FF"/>
          <w:kern w:val="0"/>
          <w:sz w:val="28"/>
          <w:szCs w:val="28"/>
          <w:u w:val="single"/>
        </w:rPr>
        <w:t>菁寮國小</w:t>
      </w:r>
      <w:r w:rsidRPr="00FD66B4">
        <w:rPr>
          <w:rFonts w:ascii="標楷體" w:eastAsia="標楷體" w:hAnsi="標楷體"/>
          <w:kern w:val="0"/>
          <w:sz w:val="28"/>
          <w:szCs w:val="28"/>
          <w:u w:val="single"/>
        </w:rPr>
        <w:t xml:space="preserve">    </w:t>
      </w:r>
      <w:r w:rsidRPr="00FD66B4">
        <w:rPr>
          <w:rFonts w:ascii="標楷體" w:eastAsia="標楷體" w:hAnsi="標楷體"/>
          <w:kern w:val="0"/>
          <w:sz w:val="28"/>
          <w:szCs w:val="28"/>
        </w:rPr>
        <w:t xml:space="preserve">                 </w:t>
      </w:r>
      <w:r w:rsidRPr="00FD66B4">
        <w:rPr>
          <w:rFonts w:ascii="標楷體" w:eastAsia="標楷體" w:hAnsi="標楷體" w:hint="eastAsia"/>
          <w:kern w:val="0"/>
          <w:sz w:val="28"/>
          <w:szCs w:val="28"/>
        </w:rPr>
        <w:t>填寫時間：</w:t>
      </w:r>
      <w:r w:rsidRPr="00FD66B4">
        <w:rPr>
          <w:rFonts w:ascii="標楷體" w:eastAsia="標楷體" w:hAnsi="標楷體"/>
          <w:kern w:val="0"/>
          <w:sz w:val="28"/>
          <w:szCs w:val="28"/>
          <w:u w:val="single"/>
        </w:rPr>
        <w:t xml:space="preserve"> </w:t>
      </w:r>
      <w:r w:rsidRPr="00FD66B4">
        <w:rPr>
          <w:rFonts w:ascii="標楷體" w:eastAsia="標楷體" w:hAnsi="標楷體"/>
          <w:color w:val="0000FF"/>
          <w:kern w:val="0"/>
          <w:sz w:val="28"/>
          <w:szCs w:val="28"/>
          <w:u w:val="single"/>
        </w:rPr>
        <w:t>104</w:t>
      </w:r>
      <w:r w:rsidRPr="00FD66B4">
        <w:rPr>
          <w:rFonts w:ascii="標楷體" w:eastAsia="標楷體" w:hAnsi="標楷體"/>
          <w:kern w:val="0"/>
          <w:sz w:val="28"/>
          <w:szCs w:val="28"/>
          <w:u w:val="single"/>
        </w:rPr>
        <w:t xml:space="preserve"> </w:t>
      </w:r>
      <w:r w:rsidRPr="00FD66B4">
        <w:rPr>
          <w:rFonts w:ascii="標楷體" w:eastAsia="標楷體" w:hAnsi="標楷體" w:hint="eastAsia"/>
          <w:kern w:val="0"/>
          <w:sz w:val="28"/>
          <w:szCs w:val="28"/>
        </w:rPr>
        <w:t>年</w:t>
      </w:r>
      <w:r w:rsidRPr="00FD66B4">
        <w:rPr>
          <w:rFonts w:ascii="標楷體" w:eastAsia="標楷體" w:hAnsi="標楷體"/>
          <w:color w:val="0000FF"/>
          <w:kern w:val="0"/>
          <w:sz w:val="28"/>
          <w:szCs w:val="28"/>
          <w:u w:val="single"/>
        </w:rPr>
        <w:t xml:space="preserve"> 7 </w:t>
      </w:r>
      <w:r w:rsidRPr="00FD66B4">
        <w:rPr>
          <w:rFonts w:ascii="標楷體" w:eastAsia="標楷體" w:hAnsi="標楷體"/>
          <w:kern w:val="0"/>
          <w:sz w:val="28"/>
          <w:szCs w:val="28"/>
          <w:u w:val="single"/>
        </w:rPr>
        <w:t xml:space="preserve"> </w:t>
      </w:r>
      <w:r w:rsidRPr="00FD66B4">
        <w:rPr>
          <w:rFonts w:ascii="標楷體" w:eastAsia="標楷體" w:hAnsi="標楷體" w:hint="eastAsia"/>
          <w:kern w:val="0"/>
          <w:sz w:val="28"/>
          <w:szCs w:val="28"/>
        </w:rPr>
        <w:t>月</w:t>
      </w:r>
      <w:r w:rsidRPr="00FD66B4">
        <w:rPr>
          <w:rFonts w:ascii="標楷體" w:eastAsia="標楷體" w:hAnsi="標楷體"/>
          <w:kern w:val="0"/>
          <w:sz w:val="28"/>
          <w:szCs w:val="28"/>
          <w:u w:val="single"/>
        </w:rPr>
        <w:t xml:space="preserve"> </w:t>
      </w:r>
      <w:r w:rsidRPr="00FD66B4">
        <w:rPr>
          <w:rFonts w:ascii="標楷體" w:eastAsia="標楷體" w:hAnsi="標楷體"/>
          <w:color w:val="0000FF"/>
          <w:kern w:val="0"/>
          <w:sz w:val="28"/>
          <w:szCs w:val="28"/>
          <w:u w:val="single"/>
        </w:rPr>
        <w:t>25</w:t>
      </w:r>
      <w:r w:rsidRPr="00FD66B4">
        <w:rPr>
          <w:rFonts w:ascii="標楷體" w:eastAsia="標楷體" w:hAnsi="標楷體"/>
          <w:kern w:val="0"/>
          <w:sz w:val="28"/>
          <w:szCs w:val="28"/>
          <w:u w:val="single"/>
        </w:rPr>
        <w:t xml:space="preserve"> </w:t>
      </w:r>
      <w:r w:rsidRPr="00FD66B4">
        <w:rPr>
          <w:rFonts w:ascii="標楷體" w:eastAsia="標楷體" w:hAnsi="標楷體" w:hint="eastAsia"/>
          <w:kern w:val="0"/>
          <w:sz w:val="28"/>
          <w:szCs w:val="28"/>
        </w:rPr>
        <w:t>日</w:t>
      </w:r>
    </w:p>
    <w:tbl>
      <w:tblPr>
        <w:tblW w:w="985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/>
      </w:tblPr>
      <w:tblGrid>
        <w:gridCol w:w="664"/>
        <w:gridCol w:w="6088"/>
        <w:gridCol w:w="636"/>
        <w:gridCol w:w="636"/>
        <w:gridCol w:w="636"/>
        <w:gridCol w:w="636"/>
        <w:gridCol w:w="502"/>
        <w:gridCol w:w="57"/>
      </w:tblGrid>
      <w:tr w:rsidR="00002A81" w:rsidRPr="00601E0A" w:rsidTr="0010151A">
        <w:trPr>
          <w:gridAfter w:val="1"/>
          <w:wAfter w:w="57" w:type="dxa"/>
          <w:jc w:val="center"/>
        </w:trPr>
        <w:tc>
          <w:tcPr>
            <w:tcW w:w="9798" w:type="dxa"/>
            <w:gridSpan w:val="7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親愛的同學：</w:t>
            </w:r>
          </w:p>
          <w:p w:rsidR="00002A81" w:rsidRPr="00FD66B4" w:rsidRDefault="00002A81" w:rsidP="00FD66B4">
            <w:pPr>
              <w:widowControl/>
              <w:snapToGrid w:val="0"/>
              <w:ind w:firstLineChars="200" w:firstLine="56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非常感謝你這個學期參加了「夏日樂學計畫」活動，為了瞭解活動的品質及效益，請你在下列問題，符合你意見的□中勾選，以利學校能夠修改方案，符合同學合理的需求，你的意見非常重要，請仔細思考後詳實填答。謝謝你的寶貴意見！</w:t>
            </w:r>
          </w:p>
          <w:p w:rsidR="00002A81" w:rsidRPr="00FD66B4" w:rsidRDefault="00002A81" w:rsidP="00FD66B4">
            <w:pPr>
              <w:widowControl/>
              <w:ind w:firstLineChars="200" w:firstLine="560"/>
              <w:jc w:val="righ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菁寮國小教導處</w:t>
            </w: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</w:t>
            </w: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敬上</w:t>
            </w:r>
          </w:p>
        </w:tc>
      </w:tr>
      <w:tr w:rsidR="00002A81" w:rsidRPr="00601E0A" w:rsidTr="0010151A">
        <w:trPr>
          <w:gridAfter w:val="1"/>
          <w:wAfter w:w="57" w:type="dxa"/>
          <w:jc w:val="center"/>
        </w:trPr>
        <w:tc>
          <w:tcPr>
            <w:tcW w:w="9798" w:type="dxa"/>
            <w:gridSpan w:val="7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夏日樂學最喜歡的活動項目是：</w:t>
            </w: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>(</w:t>
            </w: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可複選</w:t>
            </w: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>)</w:t>
            </w:r>
          </w:p>
          <w:p w:rsidR="00002A81" w:rsidRPr="00FD66B4" w:rsidRDefault="00002A81" w:rsidP="00FD66B4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>1.</w:t>
            </w: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72.5%</w:t>
            </w: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空中教室英語營</w:t>
            </w: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 2.</w:t>
            </w: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80%</w:t>
            </w: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創世一日志工</w:t>
            </w: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 3. </w:t>
            </w: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87.5%</w:t>
            </w: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米麵條</w:t>
            </w: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 </w:t>
            </w:r>
          </w:p>
          <w:p w:rsidR="00002A81" w:rsidRPr="00FD66B4" w:rsidRDefault="00002A81" w:rsidP="00FD66B4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4. </w:t>
            </w: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77.5%</w:t>
            </w: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藍染</w:t>
            </w: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>5.</w:t>
            </w: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92.5%</w:t>
            </w: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德國桌遊</w:t>
            </w: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 6. </w:t>
            </w: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65%</w:t>
            </w: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愛的禮物</w:t>
            </w: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 7. </w:t>
            </w: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90%</w:t>
            </w: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體育活動</w:t>
            </w: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 </w:t>
            </w:r>
          </w:p>
          <w:p w:rsidR="00002A81" w:rsidRPr="00FD66B4" w:rsidRDefault="00002A81" w:rsidP="00FD66B4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8. </w:t>
            </w: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85%</w:t>
            </w: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</w:t>
            </w: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公車旅行</w:t>
            </w:r>
            <w:r w:rsidRPr="00FD66B4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 9. </w:t>
            </w: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82.5%</w:t>
            </w: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媽媽的家鄉味</w:t>
            </w:r>
          </w:p>
        </w:tc>
      </w:tr>
      <w:tr w:rsidR="00002A81" w:rsidRPr="00601E0A" w:rsidTr="0010151A">
        <w:trPr>
          <w:jc w:val="center"/>
        </w:trPr>
        <w:tc>
          <w:tcPr>
            <w:tcW w:w="664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088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spacing w:line="2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非常同意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spacing w:line="2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同意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spacing w:line="2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沒有意見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spacing w:line="2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不同意</w:t>
            </w:r>
          </w:p>
        </w:tc>
        <w:tc>
          <w:tcPr>
            <w:tcW w:w="559" w:type="dxa"/>
            <w:gridSpan w:val="2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spacing w:line="2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非常不同意</w:t>
            </w:r>
          </w:p>
        </w:tc>
      </w:tr>
      <w:tr w:rsidR="00002A81" w:rsidRPr="00601E0A" w:rsidTr="0010151A">
        <w:trPr>
          <w:jc w:val="center"/>
        </w:trPr>
        <w:tc>
          <w:tcPr>
            <w:tcW w:w="664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088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我覺得學校會為我們著想，辦理這麼有意義的活動。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80%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10%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10%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559" w:type="dxa"/>
            <w:gridSpan w:val="2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</w:tr>
      <w:tr w:rsidR="00002A81" w:rsidRPr="00601E0A" w:rsidTr="0010151A">
        <w:trPr>
          <w:jc w:val="center"/>
        </w:trPr>
        <w:tc>
          <w:tcPr>
            <w:tcW w:w="664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088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我覺得指導老師了解我們的需求，給予我們適切的指導。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70%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20%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10%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559" w:type="dxa"/>
            <w:gridSpan w:val="2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</w:tr>
      <w:tr w:rsidR="00002A81" w:rsidRPr="00601E0A" w:rsidTr="0010151A">
        <w:trPr>
          <w:jc w:val="center"/>
        </w:trPr>
        <w:tc>
          <w:tcPr>
            <w:tcW w:w="664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088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我覺得本活動的場地符合活動的需求。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80%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20%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559" w:type="dxa"/>
            <w:gridSpan w:val="2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</w:tr>
      <w:tr w:rsidR="00002A81" w:rsidRPr="00601E0A" w:rsidTr="0010151A">
        <w:trPr>
          <w:jc w:val="center"/>
        </w:trPr>
        <w:tc>
          <w:tcPr>
            <w:tcW w:w="664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088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我覺得活動時間的安排恰當。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80%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20%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559" w:type="dxa"/>
            <w:gridSpan w:val="2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</w:tr>
      <w:tr w:rsidR="00002A81" w:rsidRPr="00601E0A" w:rsidTr="0010151A">
        <w:trPr>
          <w:jc w:val="center"/>
        </w:trPr>
        <w:tc>
          <w:tcPr>
            <w:tcW w:w="664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088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我覺得參加活動後對我與老師、同學的人際關係有幫助。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70%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20%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10%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559" w:type="dxa"/>
            <w:gridSpan w:val="2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</w:tr>
      <w:tr w:rsidR="00002A81" w:rsidRPr="00601E0A" w:rsidTr="0010151A">
        <w:trPr>
          <w:jc w:val="center"/>
        </w:trPr>
        <w:tc>
          <w:tcPr>
            <w:tcW w:w="664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088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我覺得參加活動後讓我對自己更有信心。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70%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20%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10%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559" w:type="dxa"/>
            <w:gridSpan w:val="2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</w:tr>
      <w:tr w:rsidR="00002A81" w:rsidRPr="00601E0A" w:rsidTr="0010151A">
        <w:trPr>
          <w:jc w:val="center"/>
        </w:trPr>
        <w:tc>
          <w:tcPr>
            <w:tcW w:w="664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088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我覺得參加活動後讓我更能夠接受別人。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60%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30%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10%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559" w:type="dxa"/>
            <w:gridSpan w:val="2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</w:tr>
      <w:tr w:rsidR="00002A81" w:rsidRPr="00601E0A" w:rsidTr="0010151A">
        <w:trPr>
          <w:jc w:val="center"/>
        </w:trPr>
        <w:tc>
          <w:tcPr>
            <w:tcW w:w="664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088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我覺得參加活動後讓我更能夠承受壓力及挫折。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60%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30%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10%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559" w:type="dxa"/>
            <w:gridSpan w:val="2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</w:tr>
      <w:tr w:rsidR="00002A81" w:rsidRPr="00601E0A" w:rsidTr="0010151A">
        <w:trPr>
          <w:jc w:val="center"/>
        </w:trPr>
        <w:tc>
          <w:tcPr>
            <w:tcW w:w="664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088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我覺得參加活動後對我的問題解決能力有幫助。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60%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40%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559" w:type="dxa"/>
            <w:gridSpan w:val="2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</w:tr>
      <w:tr w:rsidR="00002A81" w:rsidRPr="00601E0A" w:rsidTr="0010151A">
        <w:trPr>
          <w:jc w:val="center"/>
        </w:trPr>
        <w:tc>
          <w:tcPr>
            <w:tcW w:w="664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088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我希望還能夠繼續參加類似的活動。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95%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 xml:space="preserve"> 5%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  <w:tc>
          <w:tcPr>
            <w:tcW w:w="559" w:type="dxa"/>
            <w:gridSpan w:val="2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  <w:r w:rsidRPr="00FD66B4"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  <w:t>0</w:t>
            </w:r>
          </w:p>
        </w:tc>
      </w:tr>
      <w:tr w:rsidR="00002A81" w:rsidRPr="00601E0A" w:rsidTr="0010151A">
        <w:trPr>
          <w:jc w:val="center"/>
        </w:trPr>
        <w:tc>
          <w:tcPr>
            <w:tcW w:w="664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088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559" w:type="dxa"/>
            <w:gridSpan w:val="2"/>
            <w:tcBorders>
              <w:left w:val="nil"/>
              <w:right w:val="nil"/>
            </w:tcBorders>
          </w:tcPr>
          <w:p w:rsidR="00002A81" w:rsidRPr="00FD66B4" w:rsidRDefault="00002A81" w:rsidP="00FD66B4">
            <w:pPr>
              <w:widowControl/>
              <w:rPr>
                <w:rFonts w:ascii="標楷體" w:eastAsia="標楷體" w:hAnsi="標楷體"/>
                <w:color w:val="FF0000"/>
                <w:kern w:val="0"/>
                <w:sz w:val="28"/>
                <w:szCs w:val="28"/>
              </w:rPr>
            </w:pPr>
          </w:p>
        </w:tc>
      </w:tr>
    </w:tbl>
    <w:p w:rsidR="00002A81" w:rsidRDefault="00002A81" w:rsidP="007342E3">
      <w:pPr>
        <w:rPr>
          <w:rFonts w:ascii="標楷體" w:eastAsia="標楷體" w:hAnsi="標楷體"/>
          <w:sz w:val="40"/>
          <w:szCs w:val="40"/>
        </w:rPr>
      </w:pPr>
    </w:p>
    <w:p w:rsidR="00002A81" w:rsidRPr="009D2D4A" w:rsidRDefault="00002A81" w:rsidP="007342E3">
      <w:pPr>
        <w:rPr>
          <w:rFonts w:ascii="標楷體" w:eastAsia="標楷體" w:hAnsi="標楷體"/>
          <w:sz w:val="40"/>
          <w:szCs w:val="40"/>
        </w:rPr>
      </w:pPr>
    </w:p>
    <w:sectPr w:rsidR="00002A81" w:rsidRPr="009D2D4A" w:rsidSect="00A83F0B">
      <w:pgSz w:w="11906" w:h="16838" w:code="9"/>
      <w:pgMar w:top="624" w:right="720" w:bottom="624" w:left="720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A81" w:rsidRDefault="00002A81" w:rsidP="00FD66B4">
      <w:r>
        <w:separator/>
      </w:r>
    </w:p>
  </w:endnote>
  <w:endnote w:type="continuationSeparator" w:id="0">
    <w:p w:rsidR="00002A81" w:rsidRDefault="00002A81" w:rsidP="00FD66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A81" w:rsidRDefault="00002A81" w:rsidP="00FD66B4">
      <w:r>
        <w:separator/>
      </w:r>
    </w:p>
  </w:footnote>
  <w:footnote w:type="continuationSeparator" w:id="0">
    <w:p w:rsidR="00002A81" w:rsidRDefault="00002A81" w:rsidP="00FD66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234C"/>
    <w:multiLevelType w:val="hybridMultilevel"/>
    <w:tmpl w:val="BD10BF1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1530D03"/>
    <w:multiLevelType w:val="hybridMultilevel"/>
    <w:tmpl w:val="10968F24"/>
    <w:lvl w:ilvl="0" w:tplc="2154E1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025C2487"/>
    <w:multiLevelType w:val="hybridMultilevel"/>
    <w:tmpl w:val="F4980458"/>
    <w:lvl w:ilvl="0" w:tplc="8158A9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04542FC3"/>
    <w:multiLevelType w:val="hybridMultilevel"/>
    <w:tmpl w:val="7946D426"/>
    <w:lvl w:ilvl="0" w:tplc="036CB0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078121CB"/>
    <w:multiLevelType w:val="hybridMultilevel"/>
    <w:tmpl w:val="6DFA8E54"/>
    <w:lvl w:ilvl="0" w:tplc="E2EC39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>
    <w:nsid w:val="0A465454"/>
    <w:multiLevelType w:val="hybridMultilevel"/>
    <w:tmpl w:val="43880846"/>
    <w:lvl w:ilvl="0" w:tplc="4A24C4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>
    <w:nsid w:val="0D133CEE"/>
    <w:multiLevelType w:val="hybridMultilevel"/>
    <w:tmpl w:val="5232AA00"/>
    <w:lvl w:ilvl="0" w:tplc="06E6F4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0E645271"/>
    <w:multiLevelType w:val="hybridMultilevel"/>
    <w:tmpl w:val="A2787E56"/>
    <w:lvl w:ilvl="0" w:tplc="F63019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>
    <w:nsid w:val="18146C2E"/>
    <w:multiLevelType w:val="hybridMultilevel"/>
    <w:tmpl w:val="B09A8946"/>
    <w:lvl w:ilvl="0" w:tplc="5E38F1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>
    <w:nsid w:val="1D562A05"/>
    <w:multiLevelType w:val="hybridMultilevel"/>
    <w:tmpl w:val="13A4E248"/>
    <w:lvl w:ilvl="0" w:tplc="A8CAD8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20005767"/>
    <w:multiLevelType w:val="hybridMultilevel"/>
    <w:tmpl w:val="38C411A2"/>
    <w:lvl w:ilvl="0" w:tplc="27AC68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1">
    <w:nsid w:val="203F569C"/>
    <w:multiLevelType w:val="hybridMultilevel"/>
    <w:tmpl w:val="562073F4"/>
    <w:lvl w:ilvl="0" w:tplc="E62A97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>
    <w:nsid w:val="2664082C"/>
    <w:multiLevelType w:val="hybridMultilevel"/>
    <w:tmpl w:val="130052C8"/>
    <w:lvl w:ilvl="0" w:tplc="51465C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287F577D"/>
    <w:multiLevelType w:val="hybridMultilevel"/>
    <w:tmpl w:val="14FEBEBE"/>
    <w:lvl w:ilvl="0" w:tplc="CA0831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2969563C"/>
    <w:multiLevelType w:val="hybridMultilevel"/>
    <w:tmpl w:val="B5226E4C"/>
    <w:lvl w:ilvl="0" w:tplc="E4922F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>
    <w:nsid w:val="2C7A07E6"/>
    <w:multiLevelType w:val="hybridMultilevel"/>
    <w:tmpl w:val="502C2EF8"/>
    <w:lvl w:ilvl="0" w:tplc="58B0B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>
    <w:nsid w:val="3270378C"/>
    <w:multiLevelType w:val="hybridMultilevel"/>
    <w:tmpl w:val="A81CA934"/>
    <w:lvl w:ilvl="0" w:tplc="20E69D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>
    <w:nsid w:val="33591FBD"/>
    <w:multiLevelType w:val="hybridMultilevel"/>
    <w:tmpl w:val="70AE2216"/>
    <w:lvl w:ilvl="0" w:tplc="9878A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>
    <w:nsid w:val="395949B4"/>
    <w:multiLevelType w:val="hybridMultilevel"/>
    <w:tmpl w:val="D52445AE"/>
    <w:lvl w:ilvl="0" w:tplc="EF4E44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>
    <w:nsid w:val="39C747AB"/>
    <w:multiLevelType w:val="hybridMultilevel"/>
    <w:tmpl w:val="E006FB68"/>
    <w:lvl w:ilvl="0" w:tplc="95D817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3D372E75"/>
    <w:multiLevelType w:val="hybridMultilevel"/>
    <w:tmpl w:val="925EAC98"/>
    <w:lvl w:ilvl="0" w:tplc="FFDC4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1">
    <w:nsid w:val="41035E03"/>
    <w:multiLevelType w:val="hybridMultilevel"/>
    <w:tmpl w:val="574C6286"/>
    <w:lvl w:ilvl="0" w:tplc="DC24D9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2">
    <w:nsid w:val="48A23756"/>
    <w:multiLevelType w:val="hybridMultilevel"/>
    <w:tmpl w:val="459A84DA"/>
    <w:lvl w:ilvl="0" w:tplc="F4FCF8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3">
    <w:nsid w:val="49E4768C"/>
    <w:multiLevelType w:val="hybridMultilevel"/>
    <w:tmpl w:val="390AAF9E"/>
    <w:lvl w:ilvl="0" w:tplc="87A2D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>
    <w:nsid w:val="4B4E282C"/>
    <w:multiLevelType w:val="hybridMultilevel"/>
    <w:tmpl w:val="78A4AA94"/>
    <w:lvl w:ilvl="0" w:tplc="B55868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5">
    <w:nsid w:val="4EE326E0"/>
    <w:multiLevelType w:val="hybridMultilevel"/>
    <w:tmpl w:val="149AB7C6"/>
    <w:lvl w:ilvl="0" w:tplc="31AAB4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6">
    <w:nsid w:val="4FC62D7A"/>
    <w:multiLevelType w:val="hybridMultilevel"/>
    <w:tmpl w:val="2946B8A8"/>
    <w:lvl w:ilvl="0" w:tplc="E9C6E2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>
    <w:nsid w:val="528C1C38"/>
    <w:multiLevelType w:val="hybridMultilevel"/>
    <w:tmpl w:val="A002F6B8"/>
    <w:lvl w:ilvl="0" w:tplc="A622D6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>
    <w:nsid w:val="53760FBD"/>
    <w:multiLevelType w:val="hybridMultilevel"/>
    <w:tmpl w:val="57F01A94"/>
    <w:lvl w:ilvl="0" w:tplc="E3D4BDD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9">
    <w:nsid w:val="56496CC5"/>
    <w:multiLevelType w:val="hybridMultilevel"/>
    <w:tmpl w:val="2BA244A8"/>
    <w:lvl w:ilvl="0" w:tplc="A5985B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0">
    <w:nsid w:val="592400D9"/>
    <w:multiLevelType w:val="hybridMultilevel"/>
    <w:tmpl w:val="0EB6BEEC"/>
    <w:lvl w:ilvl="0" w:tplc="AB6E4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1">
    <w:nsid w:val="5ABE63C1"/>
    <w:multiLevelType w:val="hybridMultilevel"/>
    <w:tmpl w:val="22522646"/>
    <w:lvl w:ilvl="0" w:tplc="5BB22D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2">
    <w:nsid w:val="5ABF1935"/>
    <w:multiLevelType w:val="hybridMultilevel"/>
    <w:tmpl w:val="8C1C7000"/>
    <w:lvl w:ilvl="0" w:tplc="004474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3">
    <w:nsid w:val="5D12583C"/>
    <w:multiLevelType w:val="hybridMultilevel"/>
    <w:tmpl w:val="43128720"/>
    <w:lvl w:ilvl="0" w:tplc="982A2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4">
    <w:nsid w:val="5D293599"/>
    <w:multiLevelType w:val="hybridMultilevel"/>
    <w:tmpl w:val="3FCC002A"/>
    <w:lvl w:ilvl="0" w:tplc="99E0A7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5">
    <w:nsid w:val="5E314052"/>
    <w:multiLevelType w:val="hybridMultilevel"/>
    <w:tmpl w:val="5E3CA460"/>
    <w:lvl w:ilvl="0" w:tplc="5372BF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6">
    <w:nsid w:val="5F190C34"/>
    <w:multiLevelType w:val="hybridMultilevel"/>
    <w:tmpl w:val="200CBB58"/>
    <w:lvl w:ilvl="0" w:tplc="FCFE2F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7">
    <w:nsid w:val="627F70E0"/>
    <w:multiLevelType w:val="hybridMultilevel"/>
    <w:tmpl w:val="364A44F6"/>
    <w:lvl w:ilvl="0" w:tplc="1A78C8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8">
    <w:nsid w:val="6B2C3E18"/>
    <w:multiLevelType w:val="hybridMultilevel"/>
    <w:tmpl w:val="C64605E4"/>
    <w:lvl w:ilvl="0" w:tplc="F076A3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9">
    <w:nsid w:val="713B4443"/>
    <w:multiLevelType w:val="hybridMultilevel"/>
    <w:tmpl w:val="6256F368"/>
    <w:lvl w:ilvl="0" w:tplc="5D60B3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0">
    <w:nsid w:val="72811474"/>
    <w:multiLevelType w:val="hybridMultilevel"/>
    <w:tmpl w:val="9FBC742E"/>
    <w:lvl w:ilvl="0" w:tplc="CE58C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1">
    <w:nsid w:val="735D1009"/>
    <w:multiLevelType w:val="hybridMultilevel"/>
    <w:tmpl w:val="EFB0D3CE"/>
    <w:lvl w:ilvl="0" w:tplc="CEE609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2">
    <w:nsid w:val="75725EDA"/>
    <w:multiLevelType w:val="hybridMultilevel"/>
    <w:tmpl w:val="895862BA"/>
    <w:lvl w:ilvl="0" w:tplc="8752EC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3">
    <w:nsid w:val="782F7B86"/>
    <w:multiLevelType w:val="hybridMultilevel"/>
    <w:tmpl w:val="7C5C3EBE"/>
    <w:lvl w:ilvl="0" w:tplc="0366BF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4">
    <w:nsid w:val="796C06AC"/>
    <w:multiLevelType w:val="hybridMultilevel"/>
    <w:tmpl w:val="736A1074"/>
    <w:lvl w:ilvl="0" w:tplc="E64804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5">
    <w:nsid w:val="7A486922"/>
    <w:multiLevelType w:val="hybridMultilevel"/>
    <w:tmpl w:val="644E6F9C"/>
    <w:lvl w:ilvl="0" w:tplc="286297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6">
    <w:nsid w:val="7D4E6E4F"/>
    <w:multiLevelType w:val="hybridMultilevel"/>
    <w:tmpl w:val="CCA08B48"/>
    <w:lvl w:ilvl="0" w:tplc="172090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28"/>
  </w:num>
  <w:num w:numId="2">
    <w:abstractNumId w:val="0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42E3"/>
    <w:rsid w:val="00002A81"/>
    <w:rsid w:val="000D7CED"/>
    <w:rsid w:val="0010151A"/>
    <w:rsid w:val="001B7D20"/>
    <w:rsid w:val="001C0A58"/>
    <w:rsid w:val="00296B5B"/>
    <w:rsid w:val="0036223E"/>
    <w:rsid w:val="00397BB2"/>
    <w:rsid w:val="003F658B"/>
    <w:rsid w:val="004713F9"/>
    <w:rsid w:val="004B5B5C"/>
    <w:rsid w:val="004E18A1"/>
    <w:rsid w:val="00565E5D"/>
    <w:rsid w:val="00601E0A"/>
    <w:rsid w:val="006A7F80"/>
    <w:rsid w:val="006E6715"/>
    <w:rsid w:val="007342E3"/>
    <w:rsid w:val="007B1CED"/>
    <w:rsid w:val="00802AB2"/>
    <w:rsid w:val="008A1C05"/>
    <w:rsid w:val="008A233E"/>
    <w:rsid w:val="0092420C"/>
    <w:rsid w:val="009C743F"/>
    <w:rsid w:val="009D2D4A"/>
    <w:rsid w:val="00A83F0B"/>
    <w:rsid w:val="00C26518"/>
    <w:rsid w:val="00C405C5"/>
    <w:rsid w:val="00C52BDB"/>
    <w:rsid w:val="00CE67D7"/>
    <w:rsid w:val="00D50A69"/>
    <w:rsid w:val="00D855FD"/>
    <w:rsid w:val="00E22365"/>
    <w:rsid w:val="00E22A40"/>
    <w:rsid w:val="00E71BD9"/>
    <w:rsid w:val="00EC4001"/>
    <w:rsid w:val="00F2206D"/>
    <w:rsid w:val="00FD66B4"/>
    <w:rsid w:val="00FE0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BB2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342E3"/>
    <w:pPr>
      <w:ind w:leftChars="200" w:left="480"/>
    </w:pPr>
  </w:style>
  <w:style w:type="table" w:styleId="TableGrid">
    <w:name w:val="Table Grid"/>
    <w:basedOn w:val="TableNormal"/>
    <w:uiPriority w:val="99"/>
    <w:rsid w:val="007342E3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342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342E3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342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342E3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B5B5C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5B5C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22</Pages>
  <Words>1208</Words>
  <Characters>6886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GIGABYTE</cp:lastModifiedBy>
  <cp:revision>7</cp:revision>
  <cp:lastPrinted>2015-10-28T13:52:00Z</cp:lastPrinted>
  <dcterms:created xsi:type="dcterms:W3CDTF">2015-10-28T08:59:00Z</dcterms:created>
  <dcterms:modified xsi:type="dcterms:W3CDTF">2015-10-28T14:43:00Z</dcterms:modified>
</cp:coreProperties>
</file>