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357" w:rsidRPr="00B90211" w:rsidRDefault="00EA5357" w:rsidP="00B90211">
      <w:pPr>
        <w:spacing w:line="360" w:lineRule="exact"/>
        <w:rPr>
          <w:rFonts w:ascii="標楷體" w:eastAsia="標楷體" w:hAnsi="標楷體"/>
          <w:sz w:val="28"/>
          <w:szCs w:val="28"/>
          <w:shd w:val="pct15" w:color="auto" w:fill="FFFFFF"/>
        </w:rPr>
      </w:pPr>
    </w:p>
    <w:p w:rsidR="00EA5357" w:rsidRPr="00B90211" w:rsidRDefault="00EA5357" w:rsidP="00B90211">
      <w:pPr>
        <w:spacing w:line="360" w:lineRule="exact"/>
        <w:rPr>
          <w:rFonts w:ascii="標楷體" w:eastAsia="標楷體" w:hAnsi="標楷體"/>
          <w:sz w:val="28"/>
          <w:szCs w:val="28"/>
          <w:shd w:val="pct15" w:color="auto" w:fill="FFFFFF"/>
        </w:rPr>
      </w:pPr>
      <w:r w:rsidRPr="00B90211">
        <w:rPr>
          <w:rFonts w:ascii="標楷體" w:eastAsia="標楷體" w:hAnsi="標楷體" w:hint="eastAsia"/>
          <w:sz w:val="28"/>
          <w:szCs w:val="28"/>
          <w:shd w:val="pct15" w:color="auto" w:fill="FFFFFF"/>
        </w:rPr>
        <w:t>表</w:t>
      </w:r>
      <w:r w:rsidRPr="00B90211">
        <w:rPr>
          <w:rFonts w:ascii="標楷體" w:eastAsia="標楷體" w:hAnsi="標楷體"/>
          <w:sz w:val="28"/>
          <w:szCs w:val="28"/>
          <w:shd w:val="pct15" w:color="auto" w:fill="FFFFFF"/>
        </w:rPr>
        <w:t>3</w:t>
      </w:r>
    </w:p>
    <w:p w:rsidR="00EA5357" w:rsidRPr="00B90211" w:rsidRDefault="00EA5357" w:rsidP="00B90211">
      <w:pPr>
        <w:spacing w:line="360" w:lineRule="auto"/>
        <w:jc w:val="center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104</w:t>
      </w:r>
      <w:r>
        <w:rPr>
          <w:rFonts w:ascii="標楷體" w:eastAsia="標楷體" w:hAnsi="標楷體" w:hint="eastAsia"/>
          <w:szCs w:val="24"/>
        </w:rPr>
        <w:t>年度臺南市菁寮國小環境教育學習課程種稻活動</w:t>
      </w:r>
      <w:r w:rsidRPr="00B90211">
        <w:rPr>
          <w:rFonts w:ascii="標楷體" w:eastAsia="標楷體" w:hAnsi="標楷體" w:hint="eastAsia"/>
          <w:szCs w:val="24"/>
        </w:rPr>
        <w:t>執行成果表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21"/>
        <w:gridCol w:w="1521"/>
        <w:gridCol w:w="1521"/>
        <w:gridCol w:w="1074"/>
        <w:gridCol w:w="3489"/>
      </w:tblGrid>
      <w:tr w:rsidR="00EA5357" w:rsidRPr="00AC28BE" w:rsidTr="00721D35">
        <w:tc>
          <w:tcPr>
            <w:tcW w:w="1521" w:type="dxa"/>
          </w:tcPr>
          <w:p w:rsidR="00EA5357" w:rsidRPr="00B90211" w:rsidRDefault="00EA5357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辦理學校</w:t>
            </w:r>
          </w:p>
        </w:tc>
        <w:tc>
          <w:tcPr>
            <w:tcW w:w="7605" w:type="dxa"/>
            <w:gridSpan w:val="4"/>
          </w:tcPr>
          <w:p w:rsidR="00EA5357" w:rsidRPr="00B90211" w:rsidRDefault="00EA5357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菁寮國小</w:t>
            </w:r>
          </w:p>
        </w:tc>
      </w:tr>
      <w:tr w:rsidR="00EA5357" w:rsidRPr="00AC28BE" w:rsidTr="00721D35">
        <w:tc>
          <w:tcPr>
            <w:tcW w:w="1521" w:type="dxa"/>
            <w:vMerge w:val="restart"/>
          </w:tcPr>
          <w:p w:rsidR="00EA5357" w:rsidRPr="00B90211" w:rsidRDefault="00EA5357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聯絡資料</w:t>
            </w:r>
          </w:p>
        </w:tc>
        <w:tc>
          <w:tcPr>
            <w:tcW w:w="1521" w:type="dxa"/>
          </w:tcPr>
          <w:p w:rsidR="00EA5357" w:rsidRPr="00B90211" w:rsidRDefault="00EA5357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聯絡人</w:t>
            </w:r>
          </w:p>
        </w:tc>
        <w:tc>
          <w:tcPr>
            <w:tcW w:w="1521" w:type="dxa"/>
          </w:tcPr>
          <w:p w:rsidR="00EA5357" w:rsidRPr="00B90211" w:rsidRDefault="00EA5357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李榮宗</w:t>
            </w:r>
          </w:p>
        </w:tc>
        <w:tc>
          <w:tcPr>
            <w:tcW w:w="1074" w:type="dxa"/>
          </w:tcPr>
          <w:p w:rsidR="00EA5357" w:rsidRPr="00B90211" w:rsidRDefault="00EA5357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/>
                <w:sz w:val="28"/>
                <w:szCs w:val="28"/>
              </w:rPr>
              <w:t>e-Mail</w:t>
            </w:r>
          </w:p>
        </w:tc>
        <w:tc>
          <w:tcPr>
            <w:tcW w:w="3489" w:type="dxa"/>
          </w:tcPr>
          <w:p w:rsidR="00EA5357" w:rsidRPr="00B90211" w:rsidRDefault="00EA5357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A5357" w:rsidRPr="00AC28BE" w:rsidTr="00721D35">
        <w:tc>
          <w:tcPr>
            <w:tcW w:w="1521" w:type="dxa"/>
            <w:vMerge/>
          </w:tcPr>
          <w:p w:rsidR="00EA5357" w:rsidRPr="00B90211" w:rsidRDefault="00EA5357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21" w:type="dxa"/>
          </w:tcPr>
          <w:p w:rsidR="00EA5357" w:rsidRPr="00B90211" w:rsidRDefault="00EA5357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聯絡電話</w:t>
            </w:r>
          </w:p>
        </w:tc>
        <w:tc>
          <w:tcPr>
            <w:tcW w:w="1521" w:type="dxa"/>
          </w:tcPr>
          <w:p w:rsidR="00EA5357" w:rsidRPr="00B90211" w:rsidRDefault="00EA5357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066621271</w:t>
            </w:r>
          </w:p>
        </w:tc>
        <w:tc>
          <w:tcPr>
            <w:tcW w:w="1074" w:type="dxa"/>
          </w:tcPr>
          <w:p w:rsidR="00EA5357" w:rsidRPr="00B90211" w:rsidRDefault="00EA5357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地址</w:t>
            </w:r>
          </w:p>
        </w:tc>
        <w:tc>
          <w:tcPr>
            <w:tcW w:w="3489" w:type="dxa"/>
          </w:tcPr>
          <w:p w:rsidR="00EA5357" w:rsidRPr="00B90211" w:rsidRDefault="00EA5357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後壁區墨林里</w:t>
            </w:r>
            <w:r>
              <w:rPr>
                <w:rFonts w:ascii="標楷體" w:eastAsia="標楷體" w:hAnsi="標楷體"/>
                <w:sz w:val="28"/>
                <w:szCs w:val="28"/>
              </w:rPr>
              <w:t>282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號</w:t>
            </w:r>
          </w:p>
        </w:tc>
      </w:tr>
      <w:tr w:rsidR="00EA5357" w:rsidRPr="00AC28BE" w:rsidTr="00721D35">
        <w:tc>
          <w:tcPr>
            <w:tcW w:w="1521" w:type="dxa"/>
          </w:tcPr>
          <w:p w:rsidR="00EA5357" w:rsidRPr="00B90211" w:rsidRDefault="00EA5357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名稱</w:t>
            </w:r>
          </w:p>
        </w:tc>
        <w:tc>
          <w:tcPr>
            <w:tcW w:w="7605" w:type="dxa"/>
            <w:gridSpan w:val="4"/>
          </w:tcPr>
          <w:p w:rsidR="00EA5357" w:rsidRPr="00B90211" w:rsidRDefault="00EA5357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4"/>
              </w:rPr>
              <w:t>環境課程重稻活動（第二樣區）</w:t>
            </w:r>
          </w:p>
        </w:tc>
      </w:tr>
      <w:tr w:rsidR="00EA5357" w:rsidRPr="00AC28BE" w:rsidTr="00721D35">
        <w:tc>
          <w:tcPr>
            <w:tcW w:w="1521" w:type="dxa"/>
          </w:tcPr>
          <w:p w:rsidR="00EA5357" w:rsidRDefault="00EA5357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活動內容</w:t>
            </w:r>
          </w:p>
        </w:tc>
        <w:tc>
          <w:tcPr>
            <w:tcW w:w="7605" w:type="dxa"/>
            <w:gridSpan w:val="4"/>
          </w:tcPr>
          <w:p w:rsidR="00EA5357" w:rsidRPr="00B90211" w:rsidRDefault="00EA5357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配合教材及各項融入課程</w:t>
            </w:r>
          </w:p>
        </w:tc>
      </w:tr>
      <w:tr w:rsidR="00EA5357" w:rsidRPr="00AC28BE" w:rsidTr="00721D35">
        <w:tc>
          <w:tcPr>
            <w:tcW w:w="1521" w:type="dxa"/>
          </w:tcPr>
          <w:p w:rsidR="00EA5357" w:rsidRDefault="00EA5357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活動時間</w:t>
            </w:r>
          </w:p>
        </w:tc>
        <w:tc>
          <w:tcPr>
            <w:tcW w:w="7605" w:type="dxa"/>
            <w:gridSpan w:val="4"/>
          </w:tcPr>
          <w:p w:rsidR="00EA5357" w:rsidRPr="00B90211" w:rsidRDefault="00EA5357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104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月－</w:t>
            </w:r>
            <w:r>
              <w:rPr>
                <w:rFonts w:ascii="標楷體" w:eastAsia="標楷體" w:hAnsi="標楷體"/>
                <w:sz w:val="28"/>
                <w:szCs w:val="28"/>
              </w:rPr>
              <w:t>104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>
              <w:rPr>
                <w:rFonts w:ascii="標楷體" w:eastAsia="標楷體" w:hAnsi="標楷體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</w:p>
        </w:tc>
      </w:tr>
      <w:tr w:rsidR="00EA5357" w:rsidRPr="00AC28BE" w:rsidTr="00721D35">
        <w:tc>
          <w:tcPr>
            <w:tcW w:w="1521" w:type="dxa"/>
          </w:tcPr>
          <w:p w:rsidR="00EA5357" w:rsidRDefault="00EA5357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活動對象</w:t>
            </w:r>
          </w:p>
        </w:tc>
        <w:tc>
          <w:tcPr>
            <w:tcW w:w="7605" w:type="dxa"/>
            <w:gridSpan w:val="4"/>
          </w:tcPr>
          <w:p w:rsidR="00EA5357" w:rsidRPr="00B90211" w:rsidRDefault="00EA5357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全校師生</w:t>
            </w:r>
          </w:p>
        </w:tc>
      </w:tr>
      <w:tr w:rsidR="00EA5357" w:rsidRPr="00AC28BE" w:rsidTr="00721D35">
        <w:tc>
          <w:tcPr>
            <w:tcW w:w="1521" w:type="dxa"/>
          </w:tcPr>
          <w:p w:rsidR="00EA5357" w:rsidRDefault="00EA5357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活動人數</w:t>
            </w:r>
          </w:p>
        </w:tc>
        <w:tc>
          <w:tcPr>
            <w:tcW w:w="7605" w:type="dxa"/>
            <w:gridSpan w:val="4"/>
          </w:tcPr>
          <w:p w:rsidR="00EA5357" w:rsidRPr="00B90211" w:rsidRDefault="00EA5357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105</w:t>
            </w:r>
          </w:p>
        </w:tc>
      </w:tr>
      <w:tr w:rsidR="00EA5357" w:rsidRPr="00AC28BE" w:rsidTr="00EC7DFE">
        <w:trPr>
          <w:trHeight w:val="1961"/>
        </w:trPr>
        <w:tc>
          <w:tcPr>
            <w:tcW w:w="1521" w:type="dxa"/>
          </w:tcPr>
          <w:p w:rsidR="00EA5357" w:rsidRPr="00B90211" w:rsidRDefault="00EA5357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執行成果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及效益</w:t>
            </w:r>
            <w:r>
              <w:rPr>
                <w:rFonts w:ascii="標楷體" w:eastAsia="標楷體" w:hAnsi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簡要說明</w:t>
            </w:r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7605" w:type="dxa"/>
            <w:gridSpan w:val="4"/>
          </w:tcPr>
          <w:p w:rsidR="00EA5357" w:rsidRDefault="00EA5357" w:rsidP="00107DA4">
            <w:pPr>
              <w:spacing w:after="120" w:line="480" w:lineRule="auto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AD45AE">
              <w:rPr>
                <w:rFonts w:ascii="標楷體" w:eastAsia="標楷體" w:hAnsi="標楷體" w:hint="eastAsia"/>
              </w:rPr>
              <w:t>熟悉自然農法的種植模式，在其幼小心靈中根植自然農法的秧苗，爾後自然稻香滿人間。菁寮國小學生身處在無米樂故鄉，更應該培養自然農法的耕種模式，在與土地的接觸中達到天地人合一的素養，孕育土地是生命之母的情愫</w:t>
            </w:r>
            <w:r>
              <w:rPr>
                <w:rFonts w:ascii="標楷體" w:eastAsia="標楷體" w:hAnsi="標楷體" w:hint="eastAsia"/>
              </w:rPr>
              <w:t>！</w:t>
            </w:r>
            <w:r>
              <w:rPr>
                <w:rFonts w:ascii="標楷體" w:eastAsia="標楷體" w:hAnsi="標楷體" w:cs="Arial" w:hint="eastAsia"/>
                <w:color w:val="000000"/>
                <w:szCs w:val="24"/>
              </w:rPr>
              <w:t>。</w:t>
            </w:r>
          </w:p>
          <w:p w:rsidR="00EA5357" w:rsidRPr="00B90211" w:rsidRDefault="00EA5357" w:rsidP="00107DA4">
            <w:pPr>
              <w:spacing w:after="120" w:line="480" w:lineRule="auto"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</w:tr>
      <w:tr w:rsidR="00EA5357" w:rsidRPr="00AC28BE" w:rsidTr="00E6311A">
        <w:trPr>
          <w:trHeight w:val="771"/>
        </w:trPr>
        <w:tc>
          <w:tcPr>
            <w:tcW w:w="9126" w:type="dxa"/>
            <w:gridSpan w:val="5"/>
          </w:tcPr>
          <w:p w:rsidR="00EA5357" w:rsidRPr="00B90211" w:rsidRDefault="00EA5357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執行成果照片</w:t>
            </w:r>
          </w:p>
        </w:tc>
      </w:tr>
      <w:tr w:rsidR="00EA5357" w:rsidRPr="00AC28BE" w:rsidTr="00721D35">
        <w:trPr>
          <w:trHeight w:val="2948"/>
        </w:trPr>
        <w:tc>
          <w:tcPr>
            <w:tcW w:w="4563" w:type="dxa"/>
            <w:gridSpan w:val="3"/>
          </w:tcPr>
          <w:p w:rsidR="00EA5357" w:rsidRPr="00DB41CB" w:rsidRDefault="00EA5357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F1C89">
              <w:rPr>
                <w:rFonts w:ascii="標楷體" w:eastAsia="標楷體" w:hAnsi="標楷體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2.25pt;height:139.5pt">
                  <v:imagedata r:id="rId7" o:title=""/>
                </v:shape>
              </w:pict>
            </w:r>
          </w:p>
        </w:tc>
        <w:tc>
          <w:tcPr>
            <w:tcW w:w="4563" w:type="dxa"/>
            <w:gridSpan w:val="2"/>
          </w:tcPr>
          <w:p w:rsidR="00EA5357" w:rsidRPr="00DB41CB" w:rsidRDefault="00EA5357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F1C89">
              <w:rPr>
                <w:rFonts w:ascii="標楷體" w:eastAsia="標楷體" w:hAnsi="標楷體"/>
                <w:sz w:val="28"/>
                <w:szCs w:val="28"/>
              </w:rPr>
              <w:pict>
                <v:shape id="_x0000_i1026" type="#_x0000_t75" style="width:181.5pt;height:132pt">
                  <v:imagedata r:id="rId8" o:title=""/>
                </v:shape>
              </w:pict>
            </w:r>
          </w:p>
        </w:tc>
      </w:tr>
      <w:tr w:rsidR="00EA5357" w:rsidRPr="00AC28BE" w:rsidTr="00721D35">
        <w:tc>
          <w:tcPr>
            <w:tcW w:w="4563" w:type="dxa"/>
            <w:gridSpan w:val="3"/>
          </w:tcPr>
          <w:p w:rsidR="00EA5357" w:rsidRPr="00B90211" w:rsidRDefault="00EA5357" w:rsidP="00B90211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：整地</w:t>
            </w:r>
          </w:p>
        </w:tc>
        <w:tc>
          <w:tcPr>
            <w:tcW w:w="4563" w:type="dxa"/>
            <w:gridSpan w:val="2"/>
          </w:tcPr>
          <w:p w:rsidR="00EA5357" w:rsidRPr="00B90211" w:rsidRDefault="00EA5357" w:rsidP="00B90211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：插秧</w:t>
            </w:r>
          </w:p>
        </w:tc>
      </w:tr>
      <w:tr w:rsidR="00EA5357" w:rsidRPr="00AC28BE" w:rsidTr="00721D35">
        <w:trPr>
          <w:trHeight w:val="2942"/>
        </w:trPr>
        <w:tc>
          <w:tcPr>
            <w:tcW w:w="4563" w:type="dxa"/>
            <w:gridSpan w:val="3"/>
          </w:tcPr>
          <w:p w:rsidR="00EA5357" w:rsidRPr="00DB41CB" w:rsidRDefault="00EA5357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F1C89">
              <w:rPr>
                <w:rFonts w:ascii="標楷體" w:eastAsia="標楷體" w:hAnsi="標楷體"/>
                <w:sz w:val="28"/>
                <w:szCs w:val="28"/>
              </w:rPr>
              <w:pict>
                <v:shape id="_x0000_i1027" type="#_x0000_t75" style="width:182.25pt;height:139.5pt">
                  <v:imagedata r:id="rId9" o:title=""/>
                </v:shape>
              </w:pict>
            </w:r>
          </w:p>
        </w:tc>
        <w:tc>
          <w:tcPr>
            <w:tcW w:w="4563" w:type="dxa"/>
            <w:gridSpan w:val="2"/>
          </w:tcPr>
          <w:p w:rsidR="00EA5357" w:rsidRPr="00DB41CB" w:rsidRDefault="00EA5357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F1C89">
              <w:rPr>
                <w:rFonts w:ascii="標楷體" w:eastAsia="標楷體" w:hAnsi="標楷體"/>
                <w:sz w:val="28"/>
                <w:szCs w:val="28"/>
              </w:rPr>
              <w:pict>
                <v:shape id="_x0000_i1028" type="#_x0000_t75" style="width:159pt;height:119.25pt">
                  <v:imagedata r:id="rId10" o:title=""/>
                </v:shape>
              </w:pict>
            </w:r>
          </w:p>
        </w:tc>
      </w:tr>
      <w:tr w:rsidR="00EA5357" w:rsidRPr="00AC28BE" w:rsidTr="00721D35">
        <w:tc>
          <w:tcPr>
            <w:tcW w:w="4563" w:type="dxa"/>
            <w:gridSpan w:val="3"/>
          </w:tcPr>
          <w:p w:rsidR="00EA5357" w:rsidRPr="00B90211" w:rsidRDefault="00EA5357" w:rsidP="00B90211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：插秧</w:t>
            </w:r>
          </w:p>
        </w:tc>
        <w:tc>
          <w:tcPr>
            <w:tcW w:w="4563" w:type="dxa"/>
            <w:gridSpan w:val="2"/>
          </w:tcPr>
          <w:p w:rsidR="00EA5357" w:rsidRPr="00B90211" w:rsidRDefault="00EA5357" w:rsidP="00B90211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：幫插好的秧田除草</w:t>
            </w:r>
          </w:p>
        </w:tc>
      </w:tr>
      <w:tr w:rsidR="00EA5357" w:rsidRPr="00AC28BE" w:rsidTr="00721D35">
        <w:trPr>
          <w:trHeight w:val="2939"/>
        </w:trPr>
        <w:tc>
          <w:tcPr>
            <w:tcW w:w="4563" w:type="dxa"/>
            <w:gridSpan w:val="3"/>
          </w:tcPr>
          <w:p w:rsidR="00EA5357" w:rsidRPr="00DB41CB" w:rsidRDefault="00EA5357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F1C89">
              <w:rPr>
                <w:rFonts w:ascii="標楷體" w:eastAsia="標楷體" w:hAnsi="標楷體"/>
                <w:sz w:val="28"/>
                <w:szCs w:val="28"/>
              </w:rPr>
              <w:pict>
                <v:shape id="_x0000_i1029" type="#_x0000_t75" style="width:159pt;height:119.25pt">
                  <v:imagedata r:id="rId11" o:title=""/>
                </v:shape>
              </w:pict>
            </w:r>
          </w:p>
        </w:tc>
        <w:tc>
          <w:tcPr>
            <w:tcW w:w="4563" w:type="dxa"/>
            <w:gridSpan w:val="2"/>
          </w:tcPr>
          <w:p w:rsidR="00EA5357" w:rsidRPr="00DB41CB" w:rsidRDefault="00EA5357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F1C89">
              <w:rPr>
                <w:rFonts w:ascii="標楷體" w:eastAsia="標楷體" w:hAnsi="標楷體"/>
                <w:sz w:val="28"/>
                <w:szCs w:val="28"/>
              </w:rPr>
              <w:pict>
                <v:shape id="_x0000_i1030" type="#_x0000_t75" style="width:159.75pt;height:120pt">
                  <v:imagedata r:id="rId12" o:title=""/>
                </v:shape>
              </w:pict>
            </w:r>
          </w:p>
        </w:tc>
      </w:tr>
      <w:tr w:rsidR="00EA5357" w:rsidRPr="00AC28BE" w:rsidTr="00721D35">
        <w:tc>
          <w:tcPr>
            <w:tcW w:w="4563" w:type="dxa"/>
            <w:gridSpan w:val="3"/>
          </w:tcPr>
          <w:p w:rsidR="00EA5357" w:rsidRPr="00B90211" w:rsidRDefault="00EA5357" w:rsidP="00B90211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：成長中的秧田除草</w:t>
            </w:r>
          </w:p>
        </w:tc>
        <w:tc>
          <w:tcPr>
            <w:tcW w:w="4563" w:type="dxa"/>
            <w:gridSpan w:val="2"/>
          </w:tcPr>
          <w:p w:rsidR="00EA5357" w:rsidRPr="00B90211" w:rsidRDefault="00EA5357" w:rsidP="00B90211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：成長中的秧田</w:t>
            </w:r>
          </w:p>
        </w:tc>
      </w:tr>
      <w:tr w:rsidR="00EA5357" w:rsidRPr="00AC28BE" w:rsidTr="00E570A4">
        <w:trPr>
          <w:trHeight w:val="2878"/>
        </w:trPr>
        <w:tc>
          <w:tcPr>
            <w:tcW w:w="4563" w:type="dxa"/>
            <w:gridSpan w:val="3"/>
          </w:tcPr>
          <w:p w:rsidR="00EA5357" w:rsidRPr="00DB41CB" w:rsidRDefault="00EA5357" w:rsidP="00E570A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F1C89">
              <w:rPr>
                <w:rFonts w:ascii="標楷體" w:eastAsia="標楷體" w:hAnsi="標楷體"/>
                <w:sz w:val="28"/>
                <w:szCs w:val="28"/>
              </w:rPr>
              <w:pict>
                <v:shape id="_x0000_i1031" type="#_x0000_t75" style="width:182.25pt;height:139.5pt">
                  <v:imagedata r:id="rId13" o:title=""/>
                </v:shape>
              </w:pict>
            </w:r>
          </w:p>
        </w:tc>
        <w:tc>
          <w:tcPr>
            <w:tcW w:w="4563" w:type="dxa"/>
            <w:gridSpan w:val="2"/>
          </w:tcPr>
          <w:p w:rsidR="00EA5357" w:rsidRPr="00DB41CB" w:rsidRDefault="00EA5357" w:rsidP="00E570A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F1C89">
              <w:rPr>
                <w:rFonts w:ascii="標楷體" w:eastAsia="標楷體" w:hAnsi="標楷體"/>
                <w:sz w:val="28"/>
                <w:szCs w:val="28"/>
              </w:rPr>
              <w:pict>
                <v:shape id="_x0000_i1032" type="#_x0000_t75" style="width:182.25pt;height:139.5pt">
                  <v:imagedata r:id="rId14" o:title=""/>
                </v:shape>
              </w:pict>
            </w:r>
          </w:p>
        </w:tc>
      </w:tr>
      <w:tr w:rsidR="00EA5357" w:rsidRPr="00AC28BE" w:rsidTr="00721D35">
        <w:tc>
          <w:tcPr>
            <w:tcW w:w="4563" w:type="dxa"/>
            <w:gridSpan w:val="3"/>
          </w:tcPr>
          <w:p w:rsidR="00EA5357" w:rsidRPr="00B90211" w:rsidRDefault="00EA5357" w:rsidP="00B90211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說明：開花的秧田</w:t>
            </w:r>
          </w:p>
        </w:tc>
        <w:tc>
          <w:tcPr>
            <w:tcW w:w="4563" w:type="dxa"/>
            <w:gridSpan w:val="2"/>
          </w:tcPr>
          <w:p w:rsidR="00EA5357" w:rsidRPr="00B90211" w:rsidRDefault="00EA5357" w:rsidP="00B90211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說明：結穗的秧田</w:t>
            </w:r>
          </w:p>
        </w:tc>
      </w:tr>
      <w:tr w:rsidR="00EA5357" w:rsidRPr="00AC28BE" w:rsidTr="00022001">
        <w:trPr>
          <w:trHeight w:val="2660"/>
        </w:trPr>
        <w:tc>
          <w:tcPr>
            <w:tcW w:w="4563" w:type="dxa"/>
            <w:gridSpan w:val="3"/>
          </w:tcPr>
          <w:p w:rsidR="00EA5357" w:rsidRPr="00DB41CB" w:rsidRDefault="00EA5357" w:rsidP="0002200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F1C89">
              <w:rPr>
                <w:rFonts w:ascii="標楷體" w:eastAsia="標楷體" w:hAnsi="標楷體"/>
                <w:sz w:val="28"/>
                <w:szCs w:val="28"/>
              </w:rPr>
              <w:pict>
                <v:shape id="_x0000_i1033" type="#_x0000_t75" style="width:179.25pt;height:139.5pt">
                  <v:imagedata r:id="rId15" o:title=""/>
                </v:shape>
              </w:pict>
            </w:r>
          </w:p>
        </w:tc>
        <w:tc>
          <w:tcPr>
            <w:tcW w:w="4563" w:type="dxa"/>
            <w:gridSpan w:val="2"/>
          </w:tcPr>
          <w:p w:rsidR="00EA5357" w:rsidRPr="00DB41CB" w:rsidRDefault="00EA5357" w:rsidP="0002200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F1C89">
              <w:rPr>
                <w:rFonts w:ascii="標楷體" w:eastAsia="標楷體" w:hAnsi="標楷體"/>
                <w:sz w:val="28"/>
                <w:szCs w:val="28"/>
              </w:rPr>
              <w:pict>
                <v:shape id="_x0000_i1034" type="#_x0000_t75" style="width:159pt;height:119.25pt">
                  <v:imagedata r:id="rId16" o:title=""/>
                </v:shape>
              </w:pict>
            </w:r>
          </w:p>
        </w:tc>
      </w:tr>
      <w:tr w:rsidR="00EA5357" w:rsidRPr="00AC28BE" w:rsidTr="00721D35">
        <w:tc>
          <w:tcPr>
            <w:tcW w:w="4563" w:type="dxa"/>
            <w:gridSpan w:val="3"/>
          </w:tcPr>
          <w:p w:rsidR="00EA5357" w:rsidRDefault="00EA5357" w:rsidP="00B90211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說明：金黃稻子旁可愛的稻草人</w:t>
            </w:r>
          </w:p>
        </w:tc>
        <w:tc>
          <w:tcPr>
            <w:tcW w:w="4563" w:type="dxa"/>
            <w:gridSpan w:val="2"/>
          </w:tcPr>
          <w:p w:rsidR="00EA5357" w:rsidRDefault="00EA5357" w:rsidP="00B90211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說明：完成收割</w:t>
            </w:r>
          </w:p>
        </w:tc>
      </w:tr>
    </w:tbl>
    <w:p w:rsidR="00EA5357" w:rsidRPr="00022001" w:rsidRDefault="00EA5357" w:rsidP="00022001">
      <w:pPr>
        <w:spacing w:line="360" w:lineRule="exact"/>
        <w:rPr>
          <w:rFonts w:ascii="標楷體" w:eastAsia="標楷體" w:hAnsi="標楷體"/>
          <w:szCs w:val="24"/>
        </w:rPr>
      </w:pPr>
      <w:bookmarkStart w:id="0" w:name="_GoBack"/>
      <w:bookmarkEnd w:id="0"/>
    </w:p>
    <w:sectPr w:rsidR="00EA5357" w:rsidRPr="00022001" w:rsidSect="008C45A0">
      <w:footerReference w:type="even" r:id="rId17"/>
      <w:footerReference w:type="default" r:id="rId18"/>
      <w:pgSz w:w="11906" w:h="16838"/>
      <w:pgMar w:top="1134" w:right="1416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5357" w:rsidRDefault="00EA5357">
      <w:r>
        <w:separator/>
      </w:r>
    </w:p>
  </w:endnote>
  <w:endnote w:type="continuationSeparator" w:id="0">
    <w:p w:rsidR="00EA5357" w:rsidRDefault="00EA53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5357" w:rsidRDefault="00EA5357" w:rsidP="0031703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A5357" w:rsidRDefault="00EA535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5357" w:rsidRDefault="00EA5357" w:rsidP="0031703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EA5357" w:rsidRDefault="00EA535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5357" w:rsidRDefault="00EA5357">
      <w:r>
        <w:separator/>
      </w:r>
    </w:p>
  </w:footnote>
  <w:footnote w:type="continuationSeparator" w:id="0">
    <w:p w:rsidR="00EA5357" w:rsidRDefault="00EA53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934A3A"/>
    <w:multiLevelType w:val="hybridMultilevel"/>
    <w:tmpl w:val="ECFAE90C"/>
    <w:lvl w:ilvl="0" w:tplc="B060BD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0211"/>
    <w:rsid w:val="000138B8"/>
    <w:rsid w:val="000212B4"/>
    <w:rsid w:val="0002147E"/>
    <w:rsid w:val="00022001"/>
    <w:rsid w:val="00030AC1"/>
    <w:rsid w:val="00033F78"/>
    <w:rsid w:val="00034FFE"/>
    <w:rsid w:val="00035096"/>
    <w:rsid w:val="00042587"/>
    <w:rsid w:val="00047919"/>
    <w:rsid w:val="00055D75"/>
    <w:rsid w:val="00056445"/>
    <w:rsid w:val="0005755F"/>
    <w:rsid w:val="00061850"/>
    <w:rsid w:val="00063E4F"/>
    <w:rsid w:val="000675CE"/>
    <w:rsid w:val="00073743"/>
    <w:rsid w:val="000741E0"/>
    <w:rsid w:val="00077922"/>
    <w:rsid w:val="00084598"/>
    <w:rsid w:val="00084665"/>
    <w:rsid w:val="00090F15"/>
    <w:rsid w:val="0009631B"/>
    <w:rsid w:val="00097505"/>
    <w:rsid w:val="000A1E7A"/>
    <w:rsid w:val="000A625D"/>
    <w:rsid w:val="000B0781"/>
    <w:rsid w:val="000B0DBF"/>
    <w:rsid w:val="000B6C19"/>
    <w:rsid w:val="000C0CC3"/>
    <w:rsid w:val="000C7B93"/>
    <w:rsid w:val="000E0367"/>
    <w:rsid w:val="000E4243"/>
    <w:rsid w:val="000E44C4"/>
    <w:rsid w:val="000E5D3C"/>
    <w:rsid w:val="000E724C"/>
    <w:rsid w:val="000E7756"/>
    <w:rsid w:val="000F0E64"/>
    <w:rsid w:val="000F2A49"/>
    <w:rsid w:val="000F40EF"/>
    <w:rsid w:val="000F7A0E"/>
    <w:rsid w:val="00100A97"/>
    <w:rsid w:val="00101D79"/>
    <w:rsid w:val="00107DA4"/>
    <w:rsid w:val="0011014E"/>
    <w:rsid w:val="001113DC"/>
    <w:rsid w:val="001174A2"/>
    <w:rsid w:val="00117714"/>
    <w:rsid w:val="0012031D"/>
    <w:rsid w:val="00121CFD"/>
    <w:rsid w:val="001253F4"/>
    <w:rsid w:val="00131CB3"/>
    <w:rsid w:val="0013294C"/>
    <w:rsid w:val="001357AB"/>
    <w:rsid w:val="00137143"/>
    <w:rsid w:val="00137F6A"/>
    <w:rsid w:val="001416A2"/>
    <w:rsid w:val="00141FB3"/>
    <w:rsid w:val="00143EAA"/>
    <w:rsid w:val="00145951"/>
    <w:rsid w:val="001464CF"/>
    <w:rsid w:val="00154A76"/>
    <w:rsid w:val="001558E7"/>
    <w:rsid w:val="00155F39"/>
    <w:rsid w:val="00162E9C"/>
    <w:rsid w:val="0016596B"/>
    <w:rsid w:val="00172C95"/>
    <w:rsid w:val="001736BE"/>
    <w:rsid w:val="00173990"/>
    <w:rsid w:val="0017518C"/>
    <w:rsid w:val="00180442"/>
    <w:rsid w:val="00181E3A"/>
    <w:rsid w:val="00182211"/>
    <w:rsid w:val="00187209"/>
    <w:rsid w:val="0019240E"/>
    <w:rsid w:val="00192F9D"/>
    <w:rsid w:val="00192FE2"/>
    <w:rsid w:val="00195DA5"/>
    <w:rsid w:val="001A0306"/>
    <w:rsid w:val="001A13A2"/>
    <w:rsid w:val="001A3487"/>
    <w:rsid w:val="001A3B03"/>
    <w:rsid w:val="001A4C71"/>
    <w:rsid w:val="001A7AC5"/>
    <w:rsid w:val="001B1B31"/>
    <w:rsid w:val="001B2AB2"/>
    <w:rsid w:val="001B3E78"/>
    <w:rsid w:val="001B5020"/>
    <w:rsid w:val="001C0A09"/>
    <w:rsid w:val="001C25D5"/>
    <w:rsid w:val="001C6F56"/>
    <w:rsid w:val="001C7390"/>
    <w:rsid w:val="001D51F2"/>
    <w:rsid w:val="001E1065"/>
    <w:rsid w:val="001E1D5D"/>
    <w:rsid w:val="001E3F9C"/>
    <w:rsid w:val="001E5589"/>
    <w:rsid w:val="001E5D18"/>
    <w:rsid w:val="001F13B7"/>
    <w:rsid w:val="001F73F1"/>
    <w:rsid w:val="00205765"/>
    <w:rsid w:val="00215E64"/>
    <w:rsid w:val="002300E0"/>
    <w:rsid w:val="00230E7D"/>
    <w:rsid w:val="0023207F"/>
    <w:rsid w:val="00234476"/>
    <w:rsid w:val="00236625"/>
    <w:rsid w:val="0025059D"/>
    <w:rsid w:val="002562B2"/>
    <w:rsid w:val="00260929"/>
    <w:rsid w:val="00264A88"/>
    <w:rsid w:val="002660A7"/>
    <w:rsid w:val="00266EA9"/>
    <w:rsid w:val="002679B0"/>
    <w:rsid w:val="00270678"/>
    <w:rsid w:val="00271262"/>
    <w:rsid w:val="00271496"/>
    <w:rsid w:val="00271E4D"/>
    <w:rsid w:val="002739D7"/>
    <w:rsid w:val="00274FB3"/>
    <w:rsid w:val="002765CF"/>
    <w:rsid w:val="002829A3"/>
    <w:rsid w:val="00283698"/>
    <w:rsid w:val="00285A0B"/>
    <w:rsid w:val="002879F6"/>
    <w:rsid w:val="002956CB"/>
    <w:rsid w:val="002A2497"/>
    <w:rsid w:val="002A7AEA"/>
    <w:rsid w:val="002B12FA"/>
    <w:rsid w:val="002C4387"/>
    <w:rsid w:val="002C659B"/>
    <w:rsid w:val="002D0B27"/>
    <w:rsid w:val="002D4290"/>
    <w:rsid w:val="002D53F0"/>
    <w:rsid w:val="002D7627"/>
    <w:rsid w:val="002D7B3E"/>
    <w:rsid w:val="002D7FE3"/>
    <w:rsid w:val="002E63E2"/>
    <w:rsid w:val="002F3E3B"/>
    <w:rsid w:val="0030249B"/>
    <w:rsid w:val="00311426"/>
    <w:rsid w:val="0031313D"/>
    <w:rsid w:val="00317030"/>
    <w:rsid w:val="00320A45"/>
    <w:rsid w:val="0032662B"/>
    <w:rsid w:val="00332EFA"/>
    <w:rsid w:val="003357EE"/>
    <w:rsid w:val="00342595"/>
    <w:rsid w:val="00342F33"/>
    <w:rsid w:val="00343BE0"/>
    <w:rsid w:val="00345E05"/>
    <w:rsid w:val="00353226"/>
    <w:rsid w:val="003564D3"/>
    <w:rsid w:val="00356B55"/>
    <w:rsid w:val="003570F4"/>
    <w:rsid w:val="00362428"/>
    <w:rsid w:val="003703F2"/>
    <w:rsid w:val="003808D1"/>
    <w:rsid w:val="00380D36"/>
    <w:rsid w:val="0038112F"/>
    <w:rsid w:val="0038174F"/>
    <w:rsid w:val="00381BFE"/>
    <w:rsid w:val="00384F0F"/>
    <w:rsid w:val="00387846"/>
    <w:rsid w:val="00394C6D"/>
    <w:rsid w:val="003975F5"/>
    <w:rsid w:val="003A3E2F"/>
    <w:rsid w:val="003A7A38"/>
    <w:rsid w:val="003B0C85"/>
    <w:rsid w:val="003B161D"/>
    <w:rsid w:val="003C607A"/>
    <w:rsid w:val="003C6F8C"/>
    <w:rsid w:val="003D0893"/>
    <w:rsid w:val="003D2246"/>
    <w:rsid w:val="003D3B1D"/>
    <w:rsid w:val="003D6DF0"/>
    <w:rsid w:val="003E21D4"/>
    <w:rsid w:val="003F6DC0"/>
    <w:rsid w:val="003F723D"/>
    <w:rsid w:val="003F72EB"/>
    <w:rsid w:val="00404D92"/>
    <w:rsid w:val="00412C2A"/>
    <w:rsid w:val="00413979"/>
    <w:rsid w:val="00426DE5"/>
    <w:rsid w:val="00432531"/>
    <w:rsid w:val="00433781"/>
    <w:rsid w:val="00435C37"/>
    <w:rsid w:val="00450E1F"/>
    <w:rsid w:val="0045456F"/>
    <w:rsid w:val="00455082"/>
    <w:rsid w:val="004555C9"/>
    <w:rsid w:val="00465B57"/>
    <w:rsid w:val="00472D43"/>
    <w:rsid w:val="004736E5"/>
    <w:rsid w:val="00484ADA"/>
    <w:rsid w:val="00486801"/>
    <w:rsid w:val="004925EF"/>
    <w:rsid w:val="0049444C"/>
    <w:rsid w:val="00494689"/>
    <w:rsid w:val="004946C3"/>
    <w:rsid w:val="004950B4"/>
    <w:rsid w:val="004A4017"/>
    <w:rsid w:val="004A4484"/>
    <w:rsid w:val="004A7833"/>
    <w:rsid w:val="004B1E45"/>
    <w:rsid w:val="004B529A"/>
    <w:rsid w:val="004C0528"/>
    <w:rsid w:val="004C0937"/>
    <w:rsid w:val="004C09B4"/>
    <w:rsid w:val="004C13B2"/>
    <w:rsid w:val="004D1D08"/>
    <w:rsid w:val="004D41B2"/>
    <w:rsid w:val="004D5B06"/>
    <w:rsid w:val="004D6F7C"/>
    <w:rsid w:val="004E6085"/>
    <w:rsid w:val="00504FF5"/>
    <w:rsid w:val="005058A6"/>
    <w:rsid w:val="00506531"/>
    <w:rsid w:val="005129B8"/>
    <w:rsid w:val="00512CCD"/>
    <w:rsid w:val="00516256"/>
    <w:rsid w:val="005207FF"/>
    <w:rsid w:val="00521D1A"/>
    <w:rsid w:val="00527860"/>
    <w:rsid w:val="00532F87"/>
    <w:rsid w:val="00535654"/>
    <w:rsid w:val="0054330B"/>
    <w:rsid w:val="00546B70"/>
    <w:rsid w:val="00551004"/>
    <w:rsid w:val="0055203E"/>
    <w:rsid w:val="005564B5"/>
    <w:rsid w:val="005620AB"/>
    <w:rsid w:val="0056290A"/>
    <w:rsid w:val="00563976"/>
    <w:rsid w:val="00565EA1"/>
    <w:rsid w:val="005701FB"/>
    <w:rsid w:val="00570F0E"/>
    <w:rsid w:val="005710F4"/>
    <w:rsid w:val="00571CDD"/>
    <w:rsid w:val="00575760"/>
    <w:rsid w:val="00577FC6"/>
    <w:rsid w:val="005822D8"/>
    <w:rsid w:val="005874C9"/>
    <w:rsid w:val="005908A9"/>
    <w:rsid w:val="00592938"/>
    <w:rsid w:val="00593E00"/>
    <w:rsid w:val="00594676"/>
    <w:rsid w:val="00597014"/>
    <w:rsid w:val="005A0929"/>
    <w:rsid w:val="005A222D"/>
    <w:rsid w:val="005B08CB"/>
    <w:rsid w:val="005B3DCC"/>
    <w:rsid w:val="005C2447"/>
    <w:rsid w:val="005C4955"/>
    <w:rsid w:val="005C4DE1"/>
    <w:rsid w:val="005C5223"/>
    <w:rsid w:val="005C6568"/>
    <w:rsid w:val="005D5AF2"/>
    <w:rsid w:val="005D7169"/>
    <w:rsid w:val="005E4F8B"/>
    <w:rsid w:val="005E5175"/>
    <w:rsid w:val="005E5399"/>
    <w:rsid w:val="005E5F46"/>
    <w:rsid w:val="005F0821"/>
    <w:rsid w:val="005F6360"/>
    <w:rsid w:val="005F64FC"/>
    <w:rsid w:val="0060035C"/>
    <w:rsid w:val="00601286"/>
    <w:rsid w:val="00601EEC"/>
    <w:rsid w:val="006059E4"/>
    <w:rsid w:val="00606A45"/>
    <w:rsid w:val="00611432"/>
    <w:rsid w:val="0061356E"/>
    <w:rsid w:val="006140A9"/>
    <w:rsid w:val="00617C59"/>
    <w:rsid w:val="00625C1F"/>
    <w:rsid w:val="00627D58"/>
    <w:rsid w:val="00631EBE"/>
    <w:rsid w:val="0063767B"/>
    <w:rsid w:val="0064026E"/>
    <w:rsid w:val="00651815"/>
    <w:rsid w:val="006543EA"/>
    <w:rsid w:val="00656ACC"/>
    <w:rsid w:val="00661545"/>
    <w:rsid w:val="006634E1"/>
    <w:rsid w:val="00670C32"/>
    <w:rsid w:val="00676F6B"/>
    <w:rsid w:val="0068265F"/>
    <w:rsid w:val="006836DF"/>
    <w:rsid w:val="00683E9E"/>
    <w:rsid w:val="0069127D"/>
    <w:rsid w:val="006925EC"/>
    <w:rsid w:val="0069295F"/>
    <w:rsid w:val="00692BAD"/>
    <w:rsid w:val="00695C73"/>
    <w:rsid w:val="006A1CFF"/>
    <w:rsid w:val="006A4300"/>
    <w:rsid w:val="006B0071"/>
    <w:rsid w:val="006B31F6"/>
    <w:rsid w:val="006B77B5"/>
    <w:rsid w:val="006C1EBF"/>
    <w:rsid w:val="006C2E8B"/>
    <w:rsid w:val="006C379A"/>
    <w:rsid w:val="006C41F4"/>
    <w:rsid w:val="006C4F0E"/>
    <w:rsid w:val="006C6212"/>
    <w:rsid w:val="006C6FCD"/>
    <w:rsid w:val="006C7C8A"/>
    <w:rsid w:val="006D0492"/>
    <w:rsid w:val="006D0B56"/>
    <w:rsid w:val="006D0D9D"/>
    <w:rsid w:val="006D1772"/>
    <w:rsid w:val="006D26D2"/>
    <w:rsid w:val="006D3AA4"/>
    <w:rsid w:val="006D51E9"/>
    <w:rsid w:val="006E17EE"/>
    <w:rsid w:val="006E55AC"/>
    <w:rsid w:val="006E6429"/>
    <w:rsid w:val="006F0119"/>
    <w:rsid w:val="006F2547"/>
    <w:rsid w:val="006F4DCF"/>
    <w:rsid w:val="006F6DA8"/>
    <w:rsid w:val="006F6F29"/>
    <w:rsid w:val="00701345"/>
    <w:rsid w:val="00703BCD"/>
    <w:rsid w:val="00705628"/>
    <w:rsid w:val="0070757D"/>
    <w:rsid w:val="007125FD"/>
    <w:rsid w:val="007161A8"/>
    <w:rsid w:val="00721D35"/>
    <w:rsid w:val="0072361A"/>
    <w:rsid w:val="00726135"/>
    <w:rsid w:val="00732CB6"/>
    <w:rsid w:val="00737453"/>
    <w:rsid w:val="00740AF6"/>
    <w:rsid w:val="00746069"/>
    <w:rsid w:val="00746A8F"/>
    <w:rsid w:val="00751CFA"/>
    <w:rsid w:val="00753672"/>
    <w:rsid w:val="00754040"/>
    <w:rsid w:val="007566D3"/>
    <w:rsid w:val="007576CE"/>
    <w:rsid w:val="007600DF"/>
    <w:rsid w:val="0076184A"/>
    <w:rsid w:val="00765CAD"/>
    <w:rsid w:val="007677AD"/>
    <w:rsid w:val="00774896"/>
    <w:rsid w:val="00776ED3"/>
    <w:rsid w:val="00787D8F"/>
    <w:rsid w:val="007936EA"/>
    <w:rsid w:val="007957CE"/>
    <w:rsid w:val="007966D5"/>
    <w:rsid w:val="007A5D17"/>
    <w:rsid w:val="007A7A86"/>
    <w:rsid w:val="007B15E6"/>
    <w:rsid w:val="007B4605"/>
    <w:rsid w:val="007B481B"/>
    <w:rsid w:val="007B64F6"/>
    <w:rsid w:val="007C213A"/>
    <w:rsid w:val="007C4794"/>
    <w:rsid w:val="007D1F69"/>
    <w:rsid w:val="007D6CDE"/>
    <w:rsid w:val="007D760D"/>
    <w:rsid w:val="007D7B13"/>
    <w:rsid w:val="007D7C3C"/>
    <w:rsid w:val="007E13AB"/>
    <w:rsid w:val="007E15E7"/>
    <w:rsid w:val="007E1C2F"/>
    <w:rsid w:val="007E6288"/>
    <w:rsid w:val="007E6C4C"/>
    <w:rsid w:val="008020E7"/>
    <w:rsid w:val="00804CC4"/>
    <w:rsid w:val="0081328C"/>
    <w:rsid w:val="008147D9"/>
    <w:rsid w:val="0081732D"/>
    <w:rsid w:val="00826273"/>
    <w:rsid w:val="00827345"/>
    <w:rsid w:val="008313C8"/>
    <w:rsid w:val="00841455"/>
    <w:rsid w:val="00844397"/>
    <w:rsid w:val="00845A65"/>
    <w:rsid w:val="00845AC1"/>
    <w:rsid w:val="00845D66"/>
    <w:rsid w:val="00850584"/>
    <w:rsid w:val="008505F3"/>
    <w:rsid w:val="008541FD"/>
    <w:rsid w:val="00854A17"/>
    <w:rsid w:val="00855712"/>
    <w:rsid w:val="00861795"/>
    <w:rsid w:val="008657FF"/>
    <w:rsid w:val="0086587B"/>
    <w:rsid w:val="00865BCB"/>
    <w:rsid w:val="00873C1F"/>
    <w:rsid w:val="00880408"/>
    <w:rsid w:val="00880E03"/>
    <w:rsid w:val="008844E0"/>
    <w:rsid w:val="00884D09"/>
    <w:rsid w:val="00886DA3"/>
    <w:rsid w:val="00892DE3"/>
    <w:rsid w:val="00894D17"/>
    <w:rsid w:val="00896CC1"/>
    <w:rsid w:val="008A196A"/>
    <w:rsid w:val="008A5A97"/>
    <w:rsid w:val="008A692A"/>
    <w:rsid w:val="008B2649"/>
    <w:rsid w:val="008B35E6"/>
    <w:rsid w:val="008B49D7"/>
    <w:rsid w:val="008B4D97"/>
    <w:rsid w:val="008B5FB1"/>
    <w:rsid w:val="008C0FB2"/>
    <w:rsid w:val="008C2C07"/>
    <w:rsid w:val="008C45A0"/>
    <w:rsid w:val="008C6D6D"/>
    <w:rsid w:val="008C6F11"/>
    <w:rsid w:val="008C7489"/>
    <w:rsid w:val="008C76BD"/>
    <w:rsid w:val="008D56FA"/>
    <w:rsid w:val="008D6995"/>
    <w:rsid w:val="008D6A36"/>
    <w:rsid w:val="008E38E5"/>
    <w:rsid w:val="008F4388"/>
    <w:rsid w:val="008F4950"/>
    <w:rsid w:val="00906939"/>
    <w:rsid w:val="00906A8E"/>
    <w:rsid w:val="00906EE6"/>
    <w:rsid w:val="00907254"/>
    <w:rsid w:val="009108CC"/>
    <w:rsid w:val="009162D4"/>
    <w:rsid w:val="00923D26"/>
    <w:rsid w:val="009302F2"/>
    <w:rsid w:val="00930FDD"/>
    <w:rsid w:val="00941A7E"/>
    <w:rsid w:val="00944105"/>
    <w:rsid w:val="00945DFE"/>
    <w:rsid w:val="00953164"/>
    <w:rsid w:val="00953BDB"/>
    <w:rsid w:val="00954B0C"/>
    <w:rsid w:val="00956321"/>
    <w:rsid w:val="00956B69"/>
    <w:rsid w:val="009613DC"/>
    <w:rsid w:val="00970253"/>
    <w:rsid w:val="00970EF4"/>
    <w:rsid w:val="00980CE4"/>
    <w:rsid w:val="00981A54"/>
    <w:rsid w:val="009877D7"/>
    <w:rsid w:val="00991CF1"/>
    <w:rsid w:val="009921BD"/>
    <w:rsid w:val="009947A4"/>
    <w:rsid w:val="009A1E69"/>
    <w:rsid w:val="009A2709"/>
    <w:rsid w:val="009A2897"/>
    <w:rsid w:val="009A4019"/>
    <w:rsid w:val="009B0BAC"/>
    <w:rsid w:val="009B13D6"/>
    <w:rsid w:val="009B5B41"/>
    <w:rsid w:val="009B5F5B"/>
    <w:rsid w:val="009B6079"/>
    <w:rsid w:val="009C4F60"/>
    <w:rsid w:val="009C7039"/>
    <w:rsid w:val="009E77A2"/>
    <w:rsid w:val="009F007E"/>
    <w:rsid w:val="009F0B8E"/>
    <w:rsid w:val="009F31C8"/>
    <w:rsid w:val="009F59C5"/>
    <w:rsid w:val="009F76E0"/>
    <w:rsid w:val="00A065AB"/>
    <w:rsid w:val="00A12F8D"/>
    <w:rsid w:val="00A14189"/>
    <w:rsid w:val="00A161E4"/>
    <w:rsid w:val="00A168A4"/>
    <w:rsid w:val="00A17094"/>
    <w:rsid w:val="00A21B4E"/>
    <w:rsid w:val="00A21B69"/>
    <w:rsid w:val="00A2423B"/>
    <w:rsid w:val="00A260C0"/>
    <w:rsid w:val="00A26DBE"/>
    <w:rsid w:val="00A313FE"/>
    <w:rsid w:val="00A3390E"/>
    <w:rsid w:val="00A34468"/>
    <w:rsid w:val="00A35197"/>
    <w:rsid w:val="00A3659C"/>
    <w:rsid w:val="00A405D7"/>
    <w:rsid w:val="00A418D8"/>
    <w:rsid w:val="00A41D2C"/>
    <w:rsid w:val="00A43237"/>
    <w:rsid w:val="00A446AD"/>
    <w:rsid w:val="00A4557D"/>
    <w:rsid w:val="00A4697E"/>
    <w:rsid w:val="00A47C6F"/>
    <w:rsid w:val="00A47CCB"/>
    <w:rsid w:val="00A50F28"/>
    <w:rsid w:val="00A53B77"/>
    <w:rsid w:val="00A55C67"/>
    <w:rsid w:val="00A625D4"/>
    <w:rsid w:val="00A64298"/>
    <w:rsid w:val="00A67615"/>
    <w:rsid w:val="00A70264"/>
    <w:rsid w:val="00A72696"/>
    <w:rsid w:val="00A726C7"/>
    <w:rsid w:val="00A742ED"/>
    <w:rsid w:val="00A74B82"/>
    <w:rsid w:val="00A826DF"/>
    <w:rsid w:val="00A835F7"/>
    <w:rsid w:val="00A86466"/>
    <w:rsid w:val="00A90789"/>
    <w:rsid w:val="00A91252"/>
    <w:rsid w:val="00A92637"/>
    <w:rsid w:val="00A92A35"/>
    <w:rsid w:val="00A97510"/>
    <w:rsid w:val="00AB26B1"/>
    <w:rsid w:val="00AB4D96"/>
    <w:rsid w:val="00AB5ACB"/>
    <w:rsid w:val="00AB7C31"/>
    <w:rsid w:val="00AC08A6"/>
    <w:rsid w:val="00AC28BE"/>
    <w:rsid w:val="00AC29BE"/>
    <w:rsid w:val="00AC4033"/>
    <w:rsid w:val="00AD45AE"/>
    <w:rsid w:val="00AD6EA6"/>
    <w:rsid w:val="00AD6F0B"/>
    <w:rsid w:val="00AE0B23"/>
    <w:rsid w:val="00AE19BE"/>
    <w:rsid w:val="00AE3485"/>
    <w:rsid w:val="00AE63DA"/>
    <w:rsid w:val="00AF0077"/>
    <w:rsid w:val="00AF092E"/>
    <w:rsid w:val="00AF3E5D"/>
    <w:rsid w:val="00AF55E9"/>
    <w:rsid w:val="00AF5947"/>
    <w:rsid w:val="00AF6B96"/>
    <w:rsid w:val="00B02379"/>
    <w:rsid w:val="00B030DA"/>
    <w:rsid w:val="00B0358B"/>
    <w:rsid w:val="00B03CFD"/>
    <w:rsid w:val="00B04AE2"/>
    <w:rsid w:val="00B078EF"/>
    <w:rsid w:val="00B10ED6"/>
    <w:rsid w:val="00B13DD9"/>
    <w:rsid w:val="00B1619D"/>
    <w:rsid w:val="00B16E84"/>
    <w:rsid w:val="00B17FB0"/>
    <w:rsid w:val="00B2392D"/>
    <w:rsid w:val="00B256FE"/>
    <w:rsid w:val="00B31E9E"/>
    <w:rsid w:val="00B34A6D"/>
    <w:rsid w:val="00B34F77"/>
    <w:rsid w:val="00B3526A"/>
    <w:rsid w:val="00B419B7"/>
    <w:rsid w:val="00B42415"/>
    <w:rsid w:val="00B4771A"/>
    <w:rsid w:val="00B50D17"/>
    <w:rsid w:val="00B51E00"/>
    <w:rsid w:val="00B53126"/>
    <w:rsid w:val="00B53788"/>
    <w:rsid w:val="00B53B35"/>
    <w:rsid w:val="00B55FB0"/>
    <w:rsid w:val="00B57369"/>
    <w:rsid w:val="00B63166"/>
    <w:rsid w:val="00B63BDF"/>
    <w:rsid w:val="00B63CF9"/>
    <w:rsid w:val="00B66029"/>
    <w:rsid w:val="00B67EA4"/>
    <w:rsid w:val="00B7014A"/>
    <w:rsid w:val="00B7077A"/>
    <w:rsid w:val="00B72199"/>
    <w:rsid w:val="00B75D3B"/>
    <w:rsid w:val="00B7692F"/>
    <w:rsid w:val="00B77CB6"/>
    <w:rsid w:val="00B822FD"/>
    <w:rsid w:val="00B829C1"/>
    <w:rsid w:val="00B90211"/>
    <w:rsid w:val="00B908ED"/>
    <w:rsid w:val="00B9261C"/>
    <w:rsid w:val="00B954E2"/>
    <w:rsid w:val="00B978E7"/>
    <w:rsid w:val="00BA445E"/>
    <w:rsid w:val="00BA7DFE"/>
    <w:rsid w:val="00BB35A2"/>
    <w:rsid w:val="00BB4EA7"/>
    <w:rsid w:val="00BB672C"/>
    <w:rsid w:val="00BB6A82"/>
    <w:rsid w:val="00BC115E"/>
    <w:rsid w:val="00BC2D8E"/>
    <w:rsid w:val="00BC3E8F"/>
    <w:rsid w:val="00BC5244"/>
    <w:rsid w:val="00BC5F1C"/>
    <w:rsid w:val="00BD0DBC"/>
    <w:rsid w:val="00BD1D96"/>
    <w:rsid w:val="00BD3385"/>
    <w:rsid w:val="00BD3F4F"/>
    <w:rsid w:val="00BD7460"/>
    <w:rsid w:val="00BE39C9"/>
    <w:rsid w:val="00BF0A76"/>
    <w:rsid w:val="00BF1C89"/>
    <w:rsid w:val="00BF7273"/>
    <w:rsid w:val="00C01708"/>
    <w:rsid w:val="00C01FE7"/>
    <w:rsid w:val="00C110AA"/>
    <w:rsid w:val="00C112E5"/>
    <w:rsid w:val="00C1376E"/>
    <w:rsid w:val="00C139C2"/>
    <w:rsid w:val="00C141FD"/>
    <w:rsid w:val="00C14D67"/>
    <w:rsid w:val="00C1641A"/>
    <w:rsid w:val="00C172AC"/>
    <w:rsid w:val="00C2056E"/>
    <w:rsid w:val="00C21F69"/>
    <w:rsid w:val="00C26352"/>
    <w:rsid w:val="00C277B5"/>
    <w:rsid w:val="00C31722"/>
    <w:rsid w:val="00C32DFD"/>
    <w:rsid w:val="00C37126"/>
    <w:rsid w:val="00C41D15"/>
    <w:rsid w:val="00C45BBE"/>
    <w:rsid w:val="00C46777"/>
    <w:rsid w:val="00C46C36"/>
    <w:rsid w:val="00C4799D"/>
    <w:rsid w:val="00C62639"/>
    <w:rsid w:val="00C66744"/>
    <w:rsid w:val="00C7015E"/>
    <w:rsid w:val="00C705FF"/>
    <w:rsid w:val="00C72EFF"/>
    <w:rsid w:val="00C73E0D"/>
    <w:rsid w:val="00C767E3"/>
    <w:rsid w:val="00C801BB"/>
    <w:rsid w:val="00C8064A"/>
    <w:rsid w:val="00C81D60"/>
    <w:rsid w:val="00C82AF1"/>
    <w:rsid w:val="00C832E9"/>
    <w:rsid w:val="00C8778D"/>
    <w:rsid w:val="00C90C43"/>
    <w:rsid w:val="00C914F8"/>
    <w:rsid w:val="00C92325"/>
    <w:rsid w:val="00C93C2A"/>
    <w:rsid w:val="00C95CD9"/>
    <w:rsid w:val="00C96035"/>
    <w:rsid w:val="00CA42A3"/>
    <w:rsid w:val="00CA48BE"/>
    <w:rsid w:val="00CA48BF"/>
    <w:rsid w:val="00CA53DA"/>
    <w:rsid w:val="00CA7018"/>
    <w:rsid w:val="00CB030A"/>
    <w:rsid w:val="00CB3EDF"/>
    <w:rsid w:val="00CB47B6"/>
    <w:rsid w:val="00CB53A4"/>
    <w:rsid w:val="00CB5744"/>
    <w:rsid w:val="00CB5E14"/>
    <w:rsid w:val="00CB6835"/>
    <w:rsid w:val="00CB7174"/>
    <w:rsid w:val="00CC2D63"/>
    <w:rsid w:val="00CC735C"/>
    <w:rsid w:val="00CF1747"/>
    <w:rsid w:val="00CF4DD5"/>
    <w:rsid w:val="00D01AB8"/>
    <w:rsid w:val="00D06879"/>
    <w:rsid w:val="00D07C90"/>
    <w:rsid w:val="00D11350"/>
    <w:rsid w:val="00D14EAA"/>
    <w:rsid w:val="00D20DD5"/>
    <w:rsid w:val="00D20FC3"/>
    <w:rsid w:val="00D223A7"/>
    <w:rsid w:val="00D2492E"/>
    <w:rsid w:val="00D24F8F"/>
    <w:rsid w:val="00D339A7"/>
    <w:rsid w:val="00D36C54"/>
    <w:rsid w:val="00D404ED"/>
    <w:rsid w:val="00D40A1B"/>
    <w:rsid w:val="00D40EFB"/>
    <w:rsid w:val="00D4148F"/>
    <w:rsid w:val="00D45A01"/>
    <w:rsid w:val="00D52368"/>
    <w:rsid w:val="00D56FAE"/>
    <w:rsid w:val="00D5740B"/>
    <w:rsid w:val="00D575F4"/>
    <w:rsid w:val="00D57683"/>
    <w:rsid w:val="00D57CC7"/>
    <w:rsid w:val="00D614EB"/>
    <w:rsid w:val="00D61E2F"/>
    <w:rsid w:val="00D6282A"/>
    <w:rsid w:val="00D704E7"/>
    <w:rsid w:val="00D71655"/>
    <w:rsid w:val="00D71C2A"/>
    <w:rsid w:val="00D7378A"/>
    <w:rsid w:val="00D75556"/>
    <w:rsid w:val="00D80010"/>
    <w:rsid w:val="00D81474"/>
    <w:rsid w:val="00D836ED"/>
    <w:rsid w:val="00D83B1D"/>
    <w:rsid w:val="00D96409"/>
    <w:rsid w:val="00DA0EB8"/>
    <w:rsid w:val="00DA3D25"/>
    <w:rsid w:val="00DA4495"/>
    <w:rsid w:val="00DA4963"/>
    <w:rsid w:val="00DB0539"/>
    <w:rsid w:val="00DB32ED"/>
    <w:rsid w:val="00DB3EFA"/>
    <w:rsid w:val="00DB41CB"/>
    <w:rsid w:val="00DB58AE"/>
    <w:rsid w:val="00DB70EC"/>
    <w:rsid w:val="00DC28DD"/>
    <w:rsid w:val="00DC382C"/>
    <w:rsid w:val="00DC5770"/>
    <w:rsid w:val="00DC7C28"/>
    <w:rsid w:val="00DD0A1E"/>
    <w:rsid w:val="00DD0B3E"/>
    <w:rsid w:val="00DE0AA4"/>
    <w:rsid w:val="00DE2C53"/>
    <w:rsid w:val="00DE6891"/>
    <w:rsid w:val="00DF0641"/>
    <w:rsid w:val="00DF660C"/>
    <w:rsid w:val="00E0593D"/>
    <w:rsid w:val="00E06B0B"/>
    <w:rsid w:val="00E20DD8"/>
    <w:rsid w:val="00E2436B"/>
    <w:rsid w:val="00E31405"/>
    <w:rsid w:val="00E3373E"/>
    <w:rsid w:val="00E4173E"/>
    <w:rsid w:val="00E42961"/>
    <w:rsid w:val="00E437AF"/>
    <w:rsid w:val="00E43F99"/>
    <w:rsid w:val="00E4490D"/>
    <w:rsid w:val="00E45224"/>
    <w:rsid w:val="00E46155"/>
    <w:rsid w:val="00E50120"/>
    <w:rsid w:val="00E5200F"/>
    <w:rsid w:val="00E528FA"/>
    <w:rsid w:val="00E55689"/>
    <w:rsid w:val="00E5619D"/>
    <w:rsid w:val="00E56234"/>
    <w:rsid w:val="00E570A4"/>
    <w:rsid w:val="00E576B0"/>
    <w:rsid w:val="00E6088E"/>
    <w:rsid w:val="00E62E3E"/>
    <w:rsid w:val="00E6311A"/>
    <w:rsid w:val="00E6538D"/>
    <w:rsid w:val="00E67E12"/>
    <w:rsid w:val="00E739B2"/>
    <w:rsid w:val="00E73EA2"/>
    <w:rsid w:val="00E84A39"/>
    <w:rsid w:val="00E84AD3"/>
    <w:rsid w:val="00E8609C"/>
    <w:rsid w:val="00E868DB"/>
    <w:rsid w:val="00E878A9"/>
    <w:rsid w:val="00E90285"/>
    <w:rsid w:val="00E9168E"/>
    <w:rsid w:val="00E91BD5"/>
    <w:rsid w:val="00E928C5"/>
    <w:rsid w:val="00E92D79"/>
    <w:rsid w:val="00E933C4"/>
    <w:rsid w:val="00E95EC6"/>
    <w:rsid w:val="00EA12A9"/>
    <w:rsid w:val="00EA5357"/>
    <w:rsid w:val="00EA67EA"/>
    <w:rsid w:val="00EB0717"/>
    <w:rsid w:val="00EB1552"/>
    <w:rsid w:val="00EB30BB"/>
    <w:rsid w:val="00EB432F"/>
    <w:rsid w:val="00EB4DB3"/>
    <w:rsid w:val="00EB550B"/>
    <w:rsid w:val="00EB6D52"/>
    <w:rsid w:val="00EC08C6"/>
    <w:rsid w:val="00EC2A93"/>
    <w:rsid w:val="00EC7DFE"/>
    <w:rsid w:val="00ED077C"/>
    <w:rsid w:val="00ED16DA"/>
    <w:rsid w:val="00EE0625"/>
    <w:rsid w:val="00EE0656"/>
    <w:rsid w:val="00EE2658"/>
    <w:rsid w:val="00EF4BB0"/>
    <w:rsid w:val="00EF6C63"/>
    <w:rsid w:val="00EF7169"/>
    <w:rsid w:val="00EF78CA"/>
    <w:rsid w:val="00F01DB5"/>
    <w:rsid w:val="00F04016"/>
    <w:rsid w:val="00F141BA"/>
    <w:rsid w:val="00F16395"/>
    <w:rsid w:val="00F16AD7"/>
    <w:rsid w:val="00F2462B"/>
    <w:rsid w:val="00F262A2"/>
    <w:rsid w:val="00F2672E"/>
    <w:rsid w:val="00F26950"/>
    <w:rsid w:val="00F26C31"/>
    <w:rsid w:val="00F30829"/>
    <w:rsid w:val="00F4429C"/>
    <w:rsid w:val="00F45398"/>
    <w:rsid w:val="00F46CF7"/>
    <w:rsid w:val="00F51E6B"/>
    <w:rsid w:val="00F5441D"/>
    <w:rsid w:val="00F600DA"/>
    <w:rsid w:val="00F66779"/>
    <w:rsid w:val="00F746E2"/>
    <w:rsid w:val="00F76648"/>
    <w:rsid w:val="00F802C2"/>
    <w:rsid w:val="00F85AEC"/>
    <w:rsid w:val="00F86F74"/>
    <w:rsid w:val="00F90113"/>
    <w:rsid w:val="00F96A1F"/>
    <w:rsid w:val="00FA2322"/>
    <w:rsid w:val="00FA25A6"/>
    <w:rsid w:val="00FA78B6"/>
    <w:rsid w:val="00FB50A6"/>
    <w:rsid w:val="00FB65BA"/>
    <w:rsid w:val="00FB7419"/>
    <w:rsid w:val="00FC1970"/>
    <w:rsid w:val="00FC1F69"/>
    <w:rsid w:val="00FC54F9"/>
    <w:rsid w:val="00FD37BD"/>
    <w:rsid w:val="00FD64DD"/>
    <w:rsid w:val="00FD64EF"/>
    <w:rsid w:val="00FD6AD2"/>
    <w:rsid w:val="00FE1064"/>
    <w:rsid w:val="00FE14B5"/>
    <w:rsid w:val="00FE3693"/>
    <w:rsid w:val="00FF29A2"/>
    <w:rsid w:val="00FF35BD"/>
    <w:rsid w:val="00FF3C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4A17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B90211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90211"/>
    <w:rPr>
      <w:rFonts w:ascii="Times New Roman" w:eastAsia="新細明體" w:hAnsi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B90211"/>
    <w:rPr>
      <w:rFonts w:cs="Times New Roman"/>
    </w:rPr>
  </w:style>
  <w:style w:type="paragraph" w:styleId="Header">
    <w:name w:val="header"/>
    <w:basedOn w:val="Normal"/>
    <w:link w:val="HeaderChar"/>
    <w:uiPriority w:val="99"/>
    <w:rsid w:val="00BB67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B672C"/>
    <w:rPr>
      <w:rFonts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3</Pages>
  <Words>64</Words>
  <Characters>365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表3</dc:title>
  <dc:subject/>
  <dc:creator>user</dc:creator>
  <cp:keywords/>
  <dc:description/>
  <cp:lastModifiedBy>USER</cp:lastModifiedBy>
  <cp:revision>4</cp:revision>
  <cp:lastPrinted>2016-01-07T03:32:00Z</cp:lastPrinted>
  <dcterms:created xsi:type="dcterms:W3CDTF">2014-10-25T01:01:00Z</dcterms:created>
  <dcterms:modified xsi:type="dcterms:W3CDTF">2016-01-07T03:33:00Z</dcterms:modified>
</cp:coreProperties>
</file>