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4B3" w:rsidRDefault="00B464B3" w:rsidP="00546CC0">
      <w:pPr>
        <w:jc w:val="center"/>
        <w:rPr>
          <w:rFonts w:ascii="標楷體" w:eastAsia="標楷體" w:hAnsi="標楷體"/>
          <w:color w:val="000000"/>
          <w:kern w:val="0"/>
          <w:sz w:val="32"/>
          <w:szCs w:val="32"/>
        </w:rPr>
      </w:pPr>
      <w:r w:rsidRPr="009D3496">
        <w:rPr>
          <w:rFonts w:ascii="標楷體" w:eastAsia="標楷體" w:hAnsi="標楷體" w:hint="eastAsia"/>
          <w:color w:val="000000"/>
          <w:kern w:val="0"/>
          <w:sz w:val="32"/>
          <w:szCs w:val="32"/>
        </w:rPr>
        <w:t>協助宣導政策及相關資訊</w:t>
      </w:r>
    </w:p>
    <w:p w:rsidR="00B464B3" w:rsidRPr="007768BE" w:rsidRDefault="00B464B3" w:rsidP="00546CC0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3"/>
        <w:gridCol w:w="4874"/>
      </w:tblGrid>
      <w:tr w:rsidR="00B464B3" w:rsidRPr="005F48F6" w:rsidTr="005F48F6">
        <w:tc>
          <w:tcPr>
            <w:tcW w:w="4873" w:type="dxa"/>
          </w:tcPr>
          <w:p w:rsidR="00B464B3" w:rsidRPr="005F48F6" w:rsidRDefault="00B464B3" w:rsidP="005F48F6">
            <w:pPr>
              <w:snapToGrid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pict>
                <v:oval id="_x0000_s1026" style="position:absolute;margin-left:-8.1pt;margin-top:42.1pt;width:64.8pt;height:55.2pt;z-index:251658240" filled="f" strokecolor="#ffc000" strokeweight="3pt">
                  <v:shadow on="t" type="perspective" color="#823b0b" opacity=".5" offset="1pt" offset2="-1pt"/>
                </v:oval>
              </w:pict>
            </w:r>
            <w:r w:rsidRPr="008216D7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i1025" type="#_x0000_t75" style="width:223.2pt;height:178.8pt;visibility:visible">
                  <v:imagedata r:id="rId6" o:title=""/>
                </v:shape>
              </w:pict>
            </w:r>
          </w:p>
        </w:tc>
        <w:tc>
          <w:tcPr>
            <w:tcW w:w="4874" w:type="dxa"/>
          </w:tcPr>
          <w:p w:rsidR="00B464B3" w:rsidRPr="005F48F6" w:rsidRDefault="00B464B3" w:rsidP="005F48F6">
            <w:pPr>
              <w:snapToGrid w:val="0"/>
              <w:contextualSpacing/>
              <w:rPr>
                <w:sz w:val="28"/>
                <w:szCs w:val="28"/>
              </w:rPr>
            </w:pPr>
            <w:r>
              <w:rPr>
                <w:noProof/>
              </w:rPr>
              <w:pict>
                <v:oval id="_x0000_s1027" style="position:absolute;margin-left:56.65pt;margin-top:69.7pt;width:132.6pt;height:39.6pt;z-index:251657216;mso-position-horizontal-relative:text;mso-position-vertical-relative:text" filled="f" strokecolor="#ffc000" strokeweight="3pt">
                  <v:shadow on="t" type="perspective" color="#823b0b" opacity=".5" offset="1pt" offset2="-1pt"/>
                </v:oval>
              </w:pict>
            </w:r>
            <w:r w:rsidRPr="008216D7">
              <w:rPr>
                <w:noProof/>
                <w:sz w:val="28"/>
                <w:szCs w:val="28"/>
              </w:rPr>
              <w:pict>
                <v:shape id="圖片 7" o:spid="_x0000_i1026" type="#_x0000_t75" style="width:224.4pt;height:181.2pt;visibility:visible">
                  <v:imagedata r:id="rId7" o:title=""/>
                </v:shape>
              </w:pict>
            </w:r>
          </w:p>
        </w:tc>
      </w:tr>
      <w:tr w:rsidR="00B464B3" w:rsidRPr="005F48F6" w:rsidTr="005F48F6">
        <w:tc>
          <w:tcPr>
            <w:tcW w:w="4873" w:type="dxa"/>
          </w:tcPr>
          <w:p w:rsidR="00B464B3" w:rsidRPr="005F48F6" w:rsidRDefault="00B464B3" w:rsidP="005F48F6">
            <w:pPr>
              <w:snapToGrid w:val="0"/>
              <w:contextualSpacing/>
              <w:rPr>
                <w:sz w:val="28"/>
                <w:szCs w:val="28"/>
              </w:rPr>
            </w:pPr>
            <w:r w:rsidRPr="005F48F6">
              <w:rPr>
                <w:rFonts w:hint="eastAsia"/>
                <w:sz w:val="28"/>
                <w:szCs w:val="28"/>
              </w:rPr>
              <w:t>於學校網頁中連結家庭教育相關訊息</w:t>
            </w:r>
          </w:p>
        </w:tc>
        <w:tc>
          <w:tcPr>
            <w:tcW w:w="4874" w:type="dxa"/>
          </w:tcPr>
          <w:p w:rsidR="00B464B3" w:rsidRPr="005F48F6" w:rsidRDefault="00B464B3" w:rsidP="005F48F6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5F48F6">
              <w:rPr>
                <w:rFonts w:hint="eastAsia"/>
                <w:sz w:val="28"/>
                <w:szCs w:val="28"/>
              </w:rPr>
              <w:t>學校跑馬燈定期宣導家庭教育相關宣導</w:t>
            </w:r>
          </w:p>
        </w:tc>
      </w:tr>
      <w:tr w:rsidR="00B464B3" w:rsidRPr="005F48F6" w:rsidTr="005F48F6">
        <w:tc>
          <w:tcPr>
            <w:tcW w:w="4873" w:type="dxa"/>
          </w:tcPr>
          <w:p w:rsidR="00B464B3" w:rsidRPr="005F48F6" w:rsidRDefault="00B464B3" w:rsidP="005F48F6">
            <w:pPr>
              <w:snapToGrid w:val="0"/>
              <w:contextualSpacing/>
              <w:rPr>
                <w:sz w:val="28"/>
                <w:szCs w:val="28"/>
              </w:rPr>
            </w:pPr>
            <w:r w:rsidRPr="008216D7">
              <w:rPr>
                <w:noProof/>
                <w:sz w:val="28"/>
                <w:szCs w:val="28"/>
              </w:rPr>
              <w:pict>
                <v:shape id="圖片 1" o:spid="_x0000_i1027" type="#_x0000_t75" style="width:227.4pt;height:181.8pt;visibility:visible">
                  <v:imagedata r:id="rId8" o:title=""/>
                </v:shape>
              </w:pict>
            </w:r>
          </w:p>
        </w:tc>
        <w:tc>
          <w:tcPr>
            <w:tcW w:w="4874" w:type="dxa"/>
          </w:tcPr>
          <w:p w:rsidR="00B464B3" w:rsidRPr="005F48F6" w:rsidRDefault="00B464B3" w:rsidP="005F48F6">
            <w:pPr>
              <w:snapToGrid w:val="0"/>
              <w:contextualSpacing/>
              <w:rPr>
                <w:sz w:val="28"/>
                <w:szCs w:val="28"/>
              </w:rPr>
            </w:pPr>
            <w:bookmarkStart w:id="0" w:name="_GoBack"/>
            <w:bookmarkEnd w:id="0"/>
            <w:r w:rsidRPr="008216D7">
              <w:rPr>
                <w:noProof/>
                <w:sz w:val="28"/>
                <w:szCs w:val="28"/>
              </w:rPr>
              <w:pict>
                <v:shape id="圖片 10" o:spid="_x0000_i1028" type="#_x0000_t75" style="width:223.8pt;height:180.6pt;visibility:visible">
                  <v:imagedata r:id="rId9" o:title=""/>
                </v:shape>
              </w:pict>
            </w:r>
          </w:p>
        </w:tc>
      </w:tr>
      <w:tr w:rsidR="00B464B3" w:rsidRPr="005F48F6" w:rsidTr="005F48F6">
        <w:tc>
          <w:tcPr>
            <w:tcW w:w="4873" w:type="dxa"/>
          </w:tcPr>
          <w:p w:rsidR="00B464B3" w:rsidRPr="005F48F6" w:rsidRDefault="00B464B3" w:rsidP="005F48F6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5F48F6">
              <w:rPr>
                <w:rFonts w:hint="eastAsia"/>
                <w:sz w:val="28"/>
                <w:szCs w:val="28"/>
              </w:rPr>
              <w:t>校網家庭教育資料</w:t>
            </w:r>
          </w:p>
        </w:tc>
        <w:tc>
          <w:tcPr>
            <w:tcW w:w="4874" w:type="dxa"/>
          </w:tcPr>
          <w:p w:rsidR="00B464B3" w:rsidRPr="005F48F6" w:rsidRDefault="00B464B3" w:rsidP="005F48F6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5F48F6">
              <w:rPr>
                <w:rFonts w:hint="eastAsia"/>
                <w:sz w:val="28"/>
                <w:szCs w:val="28"/>
              </w:rPr>
              <w:t>家庭教育活動照片上網</w:t>
            </w:r>
          </w:p>
        </w:tc>
      </w:tr>
      <w:tr w:rsidR="00B464B3" w:rsidRPr="005F48F6" w:rsidTr="005F48F6">
        <w:tc>
          <w:tcPr>
            <w:tcW w:w="4873" w:type="dxa"/>
          </w:tcPr>
          <w:p w:rsidR="00B464B3" w:rsidRPr="005F48F6" w:rsidRDefault="00B464B3" w:rsidP="005F48F6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8216D7">
              <w:rPr>
                <w:noProof/>
                <w:sz w:val="28"/>
                <w:szCs w:val="28"/>
              </w:rPr>
              <w:pict>
                <v:shape id="圖片 3" o:spid="_x0000_i1029" type="#_x0000_t75" alt="DSC01001.JPG" style="width:3in;height:162pt;visibility:visible">
                  <v:imagedata r:id="rId10" o:title=""/>
                </v:shape>
              </w:pict>
            </w:r>
          </w:p>
        </w:tc>
        <w:tc>
          <w:tcPr>
            <w:tcW w:w="4874" w:type="dxa"/>
          </w:tcPr>
          <w:p w:rsidR="00B464B3" w:rsidRPr="0093275C" w:rsidRDefault="00B464B3" w:rsidP="005F48F6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8216D7">
              <w:rPr>
                <w:sz w:val="28"/>
                <w:szCs w:val="28"/>
              </w:rPr>
              <w:pict>
                <v:shape id="_x0000_i1030" type="#_x0000_t75" style="width:207.6pt;height:155.4pt">
                  <v:imagedata r:id="rId11" o:title=""/>
                </v:shape>
              </w:pict>
            </w:r>
          </w:p>
        </w:tc>
      </w:tr>
      <w:tr w:rsidR="00B464B3" w:rsidRPr="005F48F6" w:rsidTr="005F48F6">
        <w:tc>
          <w:tcPr>
            <w:tcW w:w="4873" w:type="dxa"/>
          </w:tcPr>
          <w:p w:rsidR="00B464B3" w:rsidRPr="005F48F6" w:rsidRDefault="00B464B3" w:rsidP="005F48F6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5F48F6">
              <w:rPr>
                <w:rFonts w:hint="eastAsia"/>
                <w:sz w:val="28"/>
                <w:szCs w:val="28"/>
              </w:rPr>
              <w:t>於各種家長集會中加強家庭教育宣導</w:t>
            </w:r>
          </w:p>
        </w:tc>
        <w:tc>
          <w:tcPr>
            <w:tcW w:w="4874" w:type="dxa"/>
          </w:tcPr>
          <w:p w:rsidR="00B464B3" w:rsidRPr="005F48F6" w:rsidRDefault="00B464B3" w:rsidP="005F48F6">
            <w:pPr>
              <w:snapToGrid w:val="0"/>
              <w:contextualSpacing/>
              <w:jc w:val="center"/>
              <w:rPr>
                <w:sz w:val="28"/>
                <w:szCs w:val="28"/>
              </w:rPr>
            </w:pPr>
            <w:r w:rsidRPr="005F48F6">
              <w:rPr>
                <w:rFonts w:hint="eastAsia"/>
                <w:sz w:val="28"/>
                <w:szCs w:val="28"/>
              </w:rPr>
              <w:t>家庭教育宣導</w:t>
            </w:r>
          </w:p>
        </w:tc>
      </w:tr>
    </w:tbl>
    <w:p w:rsidR="00B464B3" w:rsidRDefault="00B464B3"/>
    <w:sectPr w:rsidR="00B464B3" w:rsidSect="00A732BE">
      <w:footerReference w:type="even" r:id="rId12"/>
      <w:footerReference w:type="default" r:id="rId13"/>
      <w:pgSz w:w="11906" w:h="16838"/>
      <w:pgMar w:top="1440" w:right="1134" w:bottom="1440" w:left="1134" w:header="851" w:footer="992" w:gutter="0"/>
      <w:pgNumType w:start="18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4B3" w:rsidRDefault="00B464B3" w:rsidP="00546CC0">
      <w:r>
        <w:separator/>
      </w:r>
    </w:p>
  </w:endnote>
  <w:endnote w:type="continuationSeparator" w:id="0">
    <w:p w:rsidR="00B464B3" w:rsidRDefault="00B464B3" w:rsidP="00546C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4B3" w:rsidRDefault="00B464B3" w:rsidP="00E8516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464B3" w:rsidRDefault="00B464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4B3" w:rsidRDefault="00B464B3" w:rsidP="00E8516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:rsidR="00B464B3" w:rsidRDefault="00B464B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4B3" w:rsidRDefault="00B464B3" w:rsidP="00546CC0">
      <w:r>
        <w:separator/>
      </w:r>
    </w:p>
  </w:footnote>
  <w:footnote w:type="continuationSeparator" w:id="0">
    <w:p w:rsidR="00B464B3" w:rsidRDefault="00B464B3" w:rsidP="00546CC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3D28"/>
    <w:rsid w:val="00075C95"/>
    <w:rsid w:val="002D2A22"/>
    <w:rsid w:val="003745CA"/>
    <w:rsid w:val="004053D6"/>
    <w:rsid w:val="0051729A"/>
    <w:rsid w:val="005375C5"/>
    <w:rsid w:val="00546CC0"/>
    <w:rsid w:val="005F48F6"/>
    <w:rsid w:val="007768BE"/>
    <w:rsid w:val="007B7499"/>
    <w:rsid w:val="008216D7"/>
    <w:rsid w:val="0093275C"/>
    <w:rsid w:val="009C1A11"/>
    <w:rsid w:val="009D3496"/>
    <w:rsid w:val="00A732BE"/>
    <w:rsid w:val="00AB407A"/>
    <w:rsid w:val="00AE2078"/>
    <w:rsid w:val="00B464B3"/>
    <w:rsid w:val="00C32AE2"/>
    <w:rsid w:val="00C76535"/>
    <w:rsid w:val="00D5289D"/>
    <w:rsid w:val="00DB3D28"/>
    <w:rsid w:val="00E8516C"/>
    <w:rsid w:val="00F07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29A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B3D28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46C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46CC0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46C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6CC0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D2A22"/>
    <w:rPr>
      <w:rFonts w:ascii="Calibri Light" w:hAnsi="Calibri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D2A22"/>
    <w:rPr>
      <w:rFonts w:ascii="Calibri Light" w:eastAsia="新細明體" w:hAnsi="Calibri Light" w:cs="Times New Roman"/>
      <w:sz w:val="18"/>
      <w:szCs w:val="18"/>
    </w:rPr>
  </w:style>
  <w:style w:type="character" w:styleId="PageNumber">
    <w:name w:val="page number"/>
    <w:basedOn w:val="DefaultParagraphFont"/>
    <w:uiPriority w:val="99"/>
    <w:rsid w:val="00A732B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</TotalTime>
  <Pages>1</Pages>
  <Words>16</Words>
  <Characters>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董智峰</dc:creator>
  <cp:keywords/>
  <dc:description/>
  <cp:lastModifiedBy>USER</cp:lastModifiedBy>
  <cp:revision>8</cp:revision>
  <cp:lastPrinted>2014-09-10T12:28:00Z</cp:lastPrinted>
  <dcterms:created xsi:type="dcterms:W3CDTF">2014-08-28T15:36:00Z</dcterms:created>
  <dcterms:modified xsi:type="dcterms:W3CDTF">2014-09-10T12:29:00Z</dcterms:modified>
</cp:coreProperties>
</file>